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AF632" w14:textId="77777777" w:rsidR="008B7671" w:rsidRPr="00202989" w:rsidRDefault="008B7671" w:rsidP="00224820">
      <w:pPr>
        <w:pStyle w:val="Cmsor1"/>
        <w:rPr>
          <w:rFonts w:asciiTheme="minorHAnsi" w:hAnsiTheme="minorHAnsi" w:cstheme="minorHAnsi"/>
          <w:color w:val="C00000"/>
          <w:sz w:val="40"/>
          <w:szCs w:val="40"/>
        </w:rPr>
      </w:pPr>
      <w:r w:rsidRPr="00202989">
        <w:rPr>
          <w:rFonts w:asciiTheme="minorHAnsi" w:hAnsiTheme="minorHAnsi" w:cstheme="minorHAnsi"/>
          <w:color w:val="C00000"/>
          <w:sz w:val="40"/>
          <w:szCs w:val="40"/>
        </w:rPr>
        <w:t xml:space="preserve">EMPLOYER BRANDING AWARD </w:t>
      </w:r>
      <w:r w:rsidR="00427E03" w:rsidRPr="00202989">
        <w:rPr>
          <w:rFonts w:asciiTheme="minorHAnsi" w:hAnsiTheme="minorHAnsi" w:cstheme="minorHAnsi"/>
          <w:color w:val="C00000"/>
          <w:sz w:val="40"/>
          <w:szCs w:val="40"/>
        </w:rPr>
        <w:t>2019</w:t>
      </w:r>
    </w:p>
    <w:p w14:paraId="69D39E53" w14:textId="77777777" w:rsidR="008B7671" w:rsidRPr="00202989" w:rsidRDefault="00F25832" w:rsidP="00CE25C9">
      <w:pPr>
        <w:pStyle w:val="Cmsor4"/>
        <w:rPr>
          <w:i/>
        </w:rPr>
      </w:pPr>
      <w:r w:rsidRPr="00202989">
        <w:t>(PÉLDAÉRTÉKŰ MUNKÁLTATÓI MÁRKAÉPÍTÉS GYAKORLAT DÍJA)</w:t>
      </w:r>
    </w:p>
    <w:p w14:paraId="766DBEE6" w14:textId="77777777" w:rsidR="008B7671" w:rsidRPr="00202989" w:rsidRDefault="00DD1AA9" w:rsidP="00D43598">
      <w:pPr>
        <w:pStyle w:val="Cmsor2"/>
      </w:pPr>
      <w:r w:rsidRPr="00202989">
        <w:t>PÁLYÁZATI KIÍRÁS</w:t>
      </w:r>
    </w:p>
    <w:p w14:paraId="6B417B35" w14:textId="74955F3D" w:rsidR="00F1610F" w:rsidRPr="00202989" w:rsidRDefault="00F1610F" w:rsidP="00A64B27">
      <w:r w:rsidRPr="00202989">
        <w:t>Egyre több vállalat</w:t>
      </w:r>
      <w:r w:rsidR="00ED2960" w:rsidRPr="00202989">
        <w:t xml:space="preserve"> és </w:t>
      </w:r>
      <w:r w:rsidR="00973FA5" w:rsidRPr="00202989">
        <w:t xml:space="preserve">állami </w:t>
      </w:r>
      <w:r w:rsidR="00ED2960" w:rsidRPr="00202989">
        <w:t>intézmény</w:t>
      </w:r>
      <w:r w:rsidRPr="00202989">
        <w:t xml:space="preserve"> ismeri fel, hogy a munkáltatói márkaépítés a tehetségekért folytatott versenyben egyre fontosabb szerepet tölt be. A tudatos Employer Branding stratégia alkalmazása jelentős módon növeli a munkavállalók elkötelezettségét, így csökkentve a fluktuációt, a betegszabadságos napok számát, a felvételi átfutási időt, illetve a toborzási költségeket. A helyesen alkalmazott Employer Branding jelentősen hozzájárul a vállalati</w:t>
      </w:r>
      <w:r w:rsidR="00ED2960" w:rsidRPr="00202989">
        <w:t>/intézményi</w:t>
      </w:r>
      <w:r w:rsidRPr="00202989">
        <w:t xml:space="preserve"> kultúra alakításához, a kellemesebb munkahelyi légkörhöz, a boldogabb és eredményesebb munkavégzéshez. A munkáltatói márkaépítés a kommunikáció és a HR határterülete, ahol a kommunikációs és HR-szakemberek kiváló együttműködése elengedhetetlen.</w:t>
      </w:r>
    </w:p>
    <w:p w14:paraId="4A20919F" w14:textId="77777777" w:rsidR="00F1610F" w:rsidRPr="00202989" w:rsidRDefault="00734F8B" w:rsidP="00A64B27">
      <w:r w:rsidRPr="00202989">
        <w:t>Ötödik</w:t>
      </w:r>
      <w:r w:rsidR="00F1610F" w:rsidRPr="00202989">
        <w:t xml:space="preserve"> alkalommal hirdeti meg a Magyar Public Relations Szövetség (MPRSZ) az Employer Branding Awardot. A pályázat célja a legjobb hazai munkáltatói márkaépítési gyakorlatok jutalmazása, bemutatása és megismertetése a szakmai közönséggel. Ezen kiváló gyakorlatok gazdagítják a HR-kommunikáció spec</w:t>
      </w:r>
      <w:r w:rsidR="002136B9" w:rsidRPr="00202989">
        <w:t>iális területét, ami</w:t>
      </w:r>
      <w:r w:rsidR="00F1610F" w:rsidRPr="00202989">
        <w:t xml:space="preserve"> hozzájárul az Employer Branding (EB) sza</w:t>
      </w:r>
      <w:r w:rsidR="00575119" w:rsidRPr="00202989">
        <w:t>kterület hazai fejlődéséhez. A D</w:t>
      </w:r>
      <w:r w:rsidR="00F1610F" w:rsidRPr="00202989">
        <w:t xml:space="preserve">íj azon HR- és kommunikációs </w:t>
      </w:r>
      <w:r w:rsidR="006B7F9A" w:rsidRPr="00202989">
        <w:t xml:space="preserve">szakemberek és </w:t>
      </w:r>
      <w:r w:rsidR="00F1610F" w:rsidRPr="00202989">
        <w:t xml:space="preserve">osztályok együttműködését hivatott elismerni, melyek a legkiválóbb Employer Branding </w:t>
      </w:r>
      <w:r w:rsidRPr="00202989">
        <w:t xml:space="preserve">kampányokat, </w:t>
      </w:r>
      <w:r w:rsidR="00F1610F" w:rsidRPr="00202989">
        <w:t>stratégiákat dolgozták ki és hajtották végre, mind a szervez</w:t>
      </w:r>
      <w:r w:rsidR="00575119" w:rsidRPr="00202989">
        <w:t>eten belül, mind azon kívül. A D</w:t>
      </w:r>
      <w:r w:rsidR="00F1610F" w:rsidRPr="00202989">
        <w:t>íj segít összegyűjteni és közzétenni a legjobb gyakorlatokat annak érdekében, hogy munkahelyeink minél örömtelibbek, egészségesebbek, igényesebbek és jövedelemtermelőbbek legyenek.</w:t>
      </w:r>
    </w:p>
    <w:p w14:paraId="5E7F53DB" w14:textId="77777777" w:rsidR="00F1610F" w:rsidRPr="00202989" w:rsidRDefault="008B7671" w:rsidP="00D43598">
      <w:pPr>
        <w:pStyle w:val="Cmsor2"/>
      </w:pPr>
      <w:r w:rsidRPr="00202989">
        <w:t xml:space="preserve">Miért érdemes </w:t>
      </w:r>
      <w:r w:rsidR="00F1610F" w:rsidRPr="00202989">
        <w:t>pályázni</w:t>
      </w:r>
      <w:r w:rsidRPr="00202989">
        <w:t>?</w:t>
      </w:r>
    </w:p>
    <w:p w14:paraId="55C0E341" w14:textId="77777777" w:rsidR="00F1610F" w:rsidRPr="00202989" w:rsidRDefault="00F1610F" w:rsidP="008D2D18">
      <w:pPr>
        <w:pStyle w:val="Listaszerbekezds"/>
        <w:numPr>
          <w:ilvl w:val="0"/>
          <w:numId w:val="7"/>
        </w:numPr>
      </w:pPr>
      <w:r w:rsidRPr="00202989">
        <w:t>Különbözzenek és tűnjenek ki a kiváló Employer Branding gyakorlatukkal</w:t>
      </w:r>
      <w:r w:rsidR="00734F8B" w:rsidRPr="00202989">
        <w:t xml:space="preserve"> a munkaerőpiacon</w:t>
      </w:r>
    </w:p>
    <w:p w14:paraId="63DB27A0" w14:textId="77777777" w:rsidR="00F1610F" w:rsidRPr="00202989" w:rsidRDefault="006B7F9A" w:rsidP="008D2D18">
      <w:pPr>
        <w:pStyle w:val="Listaszerbekezds"/>
        <w:numPr>
          <w:ilvl w:val="0"/>
          <w:numId w:val="7"/>
        </w:numPr>
      </w:pPr>
      <w:r w:rsidRPr="00202989">
        <w:t xml:space="preserve">Pozícionálják cégüket </w:t>
      </w:r>
      <w:r w:rsidR="00F1610F" w:rsidRPr="00202989">
        <w:t>szakmai körben Employer Branding aktivitásuk bemutatásával</w:t>
      </w:r>
    </w:p>
    <w:p w14:paraId="698C1E5B" w14:textId="77777777" w:rsidR="00F1610F" w:rsidRPr="00202989" w:rsidRDefault="00F1610F" w:rsidP="008D2D18">
      <w:pPr>
        <w:pStyle w:val="Listaszerbekezds"/>
        <w:numPr>
          <w:ilvl w:val="0"/>
          <w:numId w:val="7"/>
        </w:numPr>
      </w:pPr>
      <w:r w:rsidRPr="00202989">
        <w:t>Használják ki az ünnepélyes díjátadót HR-COM-csapataik motiválására</w:t>
      </w:r>
    </w:p>
    <w:p w14:paraId="3F758537" w14:textId="77777777" w:rsidR="00F1610F" w:rsidRPr="00202989" w:rsidRDefault="00F1610F" w:rsidP="008D2D18">
      <w:pPr>
        <w:pStyle w:val="Listaszerbekezds"/>
        <w:numPr>
          <w:ilvl w:val="0"/>
          <w:numId w:val="7"/>
        </w:numPr>
      </w:pPr>
      <w:r w:rsidRPr="00202989">
        <w:t>Díjazottként megkapják a „Példaértékű Munkáltatói Márka</w:t>
      </w:r>
      <w:r w:rsidR="009A0B36" w:rsidRPr="00202989">
        <w:t>építés</w:t>
      </w:r>
      <w:r w:rsidRPr="00202989">
        <w:t xml:space="preserve"> Gyakorlat</w:t>
      </w:r>
      <w:r w:rsidR="009A0B36" w:rsidRPr="00202989">
        <w:t>a</w:t>
      </w:r>
      <w:r w:rsidR="00734F8B" w:rsidRPr="00202989">
        <w:t xml:space="preserve"> 2019</w:t>
      </w:r>
      <w:r w:rsidRPr="00202989">
        <w:t>” elektronikus pecsétet (logót) szabad felhasználásra a vállalati kommunikációban</w:t>
      </w:r>
      <w:r w:rsidR="00734F8B" w:rsidRPr="00202989">
        <w:t xml:space="preserve"> egy évre</w:t>
      </w:r>
    </w:p>
    <w:p w14:paraId="1A8467FF" w14:textId="77777777" w:rsidR="00F1610F" w:rsidRPr="00202989" w:rsidRDefault="00F1610F" w:rsidP="008D2D18">
      <w:pPr>
        <w:pStyle w:val="Listaszerbekezds"/>
        <w:numPr>
          <w:ilvl w:val="0"/>
          <w:numId w:val="7"/>
        </w:numPr>
      </w:pPr>
      <w:r w:rsidRPr="00202989">
        <w:t>Média- és PR-megjelenést biztosítunk (interjúk, riportok…)</w:t>
      </w:r>
    </w:p>
    <w:p w14:paraId="64967362" w14:textId="77777777" w:rsidR="00F1610F" w:rsidRPr="00202989" w:rsidRDefault="00F1610F" w:rsidP="008D2D18">
      <w:pPr>
        <w:pStyle w:val="Listaszerbekezds"/>
        <w:numPr>
          <w:ilvl w:val="0"/>
          <w:numId w:val="7"/>
        </w:numPr>
      </w:pPr>
      <w:r w:rsidRPr="00202989">
        <w:t>Önt személy szerint</w:t>
      </w:r>
      <w:r w:rsidR="009A0B36" w:rsidRPr="00202989">
        <w:t>,</w:t>
      </w:r>
      <w:r w:rsidRPr="00202989">
        <w:t xml:space="preserve"> mint Employer Branding szakembert említjük</w:t>
      </w:r>
      <w:r w:rsidR="00734F8B" w:rsidRPr="00202989">
        <w:t xml:space="preserve"> – personal branding</w:t>
      </w:r>
      <w:r w:rsidRPr="00202989">
        <w:t xml:space="preserve"> </w:t>
      </w:r>
    </w:p>
    <w:p w14:paraId="7AD556F5" w14:textId="77777777" w:rsidR="00F1610F" w:rsidRPr="00202989" w:rsidRDefault="00F1610F" w:rsidP="0091493C">
      <w:pPr>
        <w:pStyle w:val="Listaszerbekezds"/>
        <w:numPr>
          <w:ilvl w:val="0"/>
          <w:numId w:val="7"/>
        </w:numPr>
      </w:pPr>
      <w:r w:rsidRPr="00202989">
        <w:t>A díjazott pályázatokat számtalan szakmai fórumon bemutatjuk</w:t>
      </w:r>
    </w:p>
    <w:p w14:paraId="6575E578" w14:textId="77777777" w:rsidR="008B7671" w:rsidRPr="00202989" w:rsidRDefault="008B7671" w:rsidP="00D43598">
      <w:pPr>
        <w:pStyle w:val="Cmsor2"/>
      </w:pPr>
      <w:r w:rsidRPr="00202989">
        <w:t xml:space="preserve">Pályázati feltételek: </w:t>
      </w:r>
    </w:p>
    <w:p w14:paraId="76F11F28" w14:textId="77777777" w:rsidR="00F1610F" w:rsidRPr="00202989" w:rsidRDefault="00F1610F" w:rsidP="00A64B27">
      <w:r w:rsidRPr="00202989">
        <w:t>Pályázatukban mutassák be a vállalatuknál</w:t>
      </w:r>
      <w:r w:rsidR="00ED2960" w:rsidRPr="00202989">
        <w:t>, intézményüknél</w:t>
      </w:r>
      <w:r w:rsidRPr="00202989">
        <w:t xml:space="preserve"> bevezetett Employer Branding éves </w:t>
      </w:r>
      <w:r w:rsidR="00C44946" w:rsidRPr="00202989">
        <w:t xml:space="preserve">stratégiát </w:t>
      </w:r>
      <w:r w:rsidR="0093532E" w:rsidRPr="00202989">
        <w:t>a 2019-e</w:t>
      </w:r>
      <w:r w:rsidR="00DC69AE" w:rsidRPr="00202989">
        <w:t>s évből,</w:t>
      </w:r>
      <w:r w:rsidRPr="00202989">
        <w:t xml:space="preserve"> különös tekintettel a dolgozói elégedettség ja</w:t>
      </w:r>
      <w:r w:rsidR="0093532E" w:rsidRPr="00202989">
        <w:t>vulására, a vállalat be</w:t>
      </w:r>
      <w:r w:rsidR="009A0B36" w:rsidRPr="00202989">
        <w:t xml:space="preserve">vonzó </w:t>
      </w:r>
      <w:r w:rsidRPr="00202989">
        <w:t xml:space="preserve">képességének növekedésére (company of choice), </w:t>
      </w:r>
      <w:r w:rsidR="00713DB5" w:rsidRPr="00202989">
        <w:t xml:space="preserve">a megtartás erősödésére, a pályázói és munkavállalói élmény </w:t>
      </w:r>
      <w:r w:rsidR="00500075" w:rsidRPr="00202989">
        <w:t>növel</w:t>
      </w:r>
      <w:r w:rsidR="006C790A" w:rsidRPr="00202989">
        <w:t xml:space="preserve">ésére, </w:t>
      </w:r>
      <w:r w:rsidRPr="00202989">
        <w:t>a vállalati</w:t>
      </w:r>
      <w:r w:rsidR="00ED2960" w:rsidRPr="00202989">
        <w:t>/intézményi</w:t>
      </w:r>
      <w:r w:rsidRPr="00202989">
        <w:t xml:space="preserve"> kultúra esetleges pozitív változására, illetve a válla</w:t>
      </w:r>
      <w:r w:rsidR="00DD1AA9" w:rsidRPr="00202989">
        <w:t>lati stratégai célok elérésére.</w:t>
      </w:r>
    </w:p>
    <w:p w14:paraId="1B453752" w14:textId="77777777" w:rsidR="00F1610F" w:rsidRPr="00202989" w:rsidRDefault="00F1610F" w:rsidP="00A64B27">
      <w:r w:rsidRPr="00202989">
        <w:t>Lehetővé tesszük kisebb volumenű, kampány jellegű Employer Branding kezdeményezések nevezését is, amelyek követendő példának állíthatóak, és kapcsolatban vannak a dolgozói elköteleződés növekedésével, a „company of choice” pozíc</w:t>
      </w:r>
      <w:r w:rsidR="009A0B36" w:rsidRPr="00202989">
        <w:t>ió elérésével</w:t>
      </w:r>
      <w:r w:rsidRPr="00202989">
        <w:t>,</w:t>
      </w:r>
      <w:r w:rsidR="00702CD2" w:rsidRPr="00202989">
        <w:t xml:space="preserve"> szintén</w:t>
      </w:r>
      <w:r w:rsidR="0093532E" w:rsidRPr="00202989">
        <w:t xml:space="preserve"> a 2019-e</w:t>
      </w:r>
      <w:r w:rsidR="00DC69AE" w:rsidRPr="00202989">
        <w:t>s évből</w:t>
      </w:r>
      <w:r w:rsidRPr="00202989">
        <w:t>.</w:t>
      </w:r>
    </w:p>
    <w:p w14:paraId="49680CF2" w14:textId="77777777" w:rsidR="00F1610F" w:rsidRPr="00202989" w:rsidRDefault="00F1610F" w:rsidP="00A64B27">
      <w:r w:rsidRPr="00202989">
        <w:lastRenderedPageBreak/>
        <w:t>Fontos szempont a bevezetett Employer Branding stratégia/kampány mérhető eredményeinek bemutatása is.</w:t>
      </w:r>
    </w:p>
    <w:p w14:paraId="37C576AF" w14:textId="77777777" w:rsidR="008B7671" w:rsidRPr="00202989" w:rsidRDefault="008B7671" w:rsidP="00A64B27">
      <w:pPr>
        <w:rPr>
          <w:i/>
          <w:u w:val="single"/>
        </w:rPr>
      </w:pPr>
      <w:r w:rsidRPr="00202989">
        <w:rPr>
          <w:i/>
          <w:u w:val="single"/>
        </w:rPr>
        <w:t>A pályázat összeállításához a következő vázat tudjuk segítségként biztosítani:</w:t>
      </w:r>
    </w:p>
    <w:p w14:paraId="2D66D817" w14:textId="77777777" w:rsidR="00DC69AE" w:rsidRPr="00202989" w:rsidRDefault="00F1610F" w:rsidP="00DC69AE">
      <w:pPr>
        <w:rPr>
          <w:i/>
        </w:rPr>
      </w:pPr>
      <w:r w:rsidRPr="00202989">
        <w:t>Az alábbi felsorolásból azokat a pontokat javasoljuk kifejteni, amelyekről úgy gondolják, hogy relevánsak a pályázat szempontjából, és ezekben a folyamat során megfelelő tapasztalatokra tettek szert.</w:t>
      </w:r>
      <w:r w:rsidR="00DC69AE" w:rsidRPr="00202989">
        <w:t xml:space="preserve"> </w:t>
      </w:r>
      <w:r w:rsidR="008B7671" w:rsidRPr="00202989">
        <w:t xml:space="preserve"> </w:t>
      </w:r>
      <w:r w:rsidR="00DC69AE" w:rsidRPr="00202989">
        <w:rPr>
          <w:i/>
        </w:rPr>
        <w:t>A lentiek sorvezetőként szolgálnak.</w:t>
      </w:r>
    </w:p>
    <w:p w14:paraId="5D7CACE4" w14:textId="77777777" w:rsidR="008B7671" w:rsidRPr="00202989" w:rsidRDefault="008B7671" w:rsidP="00A64B27"/>
    <w:p w14:paraId="13018C0F" w14:textId="47CD5E66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Az Employer Branding folyamat (stratégia/kampány) céljai az Önök vállalatánál</w:t>
      </w:r>
      <w:r w:rsidR="00973FA5" w:rsidRPr="00202989">
        <w:t>/intézményénél</w:t>
      </w:r>
    </w:p>
    <w:p w14:paraId="3D66DE23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A projektteam és a folyamat működtetésének leírása</w:t>
      </w:r>
    </w:p>
    <w:p w14:paraId="2E64B185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Analízis és stratégiaalkotás</w:t>
      </w:r>
    </w:p>
    <w:p w14:paraId="67FAF5C2" w14:textId="77777777" w:rsidR="00DC69AE" w:rsidRPr="00202989" w:rsidRDefault="00DC69AE" w:rsidP="00DC69AE">
      <w:pPr>
        <w:pStyle w:val="Listaszerbekezds"/>
        <w:numPr>
          <w:ilvl w:val="0"/>
          <w:numId w:val="1"/>
        </w:numPr>
      </w:pPr>
      <w:r w:rsidRPr="00202989">
        <w:t>Bevonzás best pratice összefüggéseinek bemutatása, különös tekintettel a pályázói élményekre</w:t>
      </w:r>
    </w:p>
    <w:p w14:paraId="21B30765" w14:textId="77777777" w:rsidR="00DC69AE" w:rsidRPr="00202989" w:rsidRDefault="00DC69AE" w:rsidP="00DC69AE">
      <w:pPr>
        <w:pStyle w:val="Listaszerbekezds"/>
        <w:numPr>
          <w:ilvl w:val="0"/>
          <w:numId w:val="1"/>
        </w:numPr>
      </w:pPr>
      <w:r w:rsidRPr="00202989">
        <w:t>Megtartás best practice összefüggéseinek bemutatása, különös tekintettel a munkavállalói élményekre</w:t>
      </w:r>
    </w:p>
    <w:p w14:paraId="6C2F6117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Az Employer Value Proposition (EVP) ismertetése</w:t>
      </w:r>
    </w:p>
    <w:p w14:paraId="70ACA06B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Célcsoportok bemutatása és megszólításuk (eszközök, csatornák)</w:t>
      </w:r>
    </w:p>
    <w:p w14:paraId="29932CD2" w14:textId="77777777" w:rsidR="00414FE6" w:rsidRPr="00202989" w:rsidRDefault="00DC69AE" w:rsidP="008D2D18">
      <w:pPr>
        <w:pStyle w:val="Listaszerbekezds"/>
        <w:numPr>
          <w:ilvl w:val="0"/>
          <w:numId w:val="1"/>
        </w:numPr>
      </w:pPr>
      <w:r w:rsidRPr="00202989">
        <w:t xml:space="preserve">EVP megjelenítése </w:t>
      </w:r>
      <w:r w:rsidR="00414FE6" w:rsidRPr="00202989">
        <w:t>a célcsoportok körében</w:t>
      </w:r>
    </w:p>
    <w:p w14:paraId="0E2B4930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Az Employer Branding stratégia/kampány bevezetésének és megszilárdításának módjai a dolgozók között</w:t>
      </w:r>
    </w:p>
    <w:p w14:paraId="2DA36232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Vállalati</w:t>
      </w:r>
      <w:r w:rsidR="00ED2960" w:rsidRPr="00202989">
        <w:t>/intézményi</w:t>
      </w:r>
      <w:r w:rsidRPr="00202989">
        <w:t xml:space="preserve"> kultúra esetleges változása és ebben a vezetők szerepe</w:t>
      </w:r>
    </w:p>
    <w:p w14:paraId="6FFAF4FF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Belső kommunikáció aktivitásai, csatornái, eszközei, célcsoportjai</w:t>
      </w:r>
    </w:p>
    <w:p w14:paraId="0995DCDE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Külső kommunikáció aktivitásai, csatornái, eszközei, célcsoportjai</w:t>
      </w:r>
    </w:p>
    <w:p w14:paraId="5546D86F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Jó példák a HR-, a kommunikációs és a marketingosztály együttműködésére</w:t>
      </w:r>
    </w:p>
    <w:p w14:paraId="19EA0579" w14:textId="77777777" w:rsidR="00B86867" w:rsidRPr="00202989" w:rsidRDefault="00B86867" w:rsidP="008D2D18">
      <w:pPr>
        <w:pStyle w:val="Listaszerbekezds"/>
        <w:numPr>
          <w:ilvl w:val="0"/>
          <w:numId w:val="1"/>
        </w:numPr>
      </w:pPr>
      <w:r w:rsidRPr="00202989">
        <w:t>A munkakörnyezet és irodakialakítás szerepe a bevonzásban és megtartásban</w:t>
      </w:r>
    </w:p>
    <w:p w14:paraId="41E0C30E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Innovatív Social Media megoldá</w:t>
      </w:r>
      <w:r w:rsidR="00DC69AE" w:rsidRPr="00202989">
        <w:t>sok</w:t>
      </w:r>
    </w:p>
    <w:p w14:paraId="66A7D097" w14:textId="77777777" w:rsidR="00414FE6" w:rsidRPr="00202989" w:rsidRDefault="00414FE6" w:rsidP="008D2D18">
      <w:pPr>
        <w:pStyle w:val="Listaszerbekezds"/>
        <w:numPr>
          <w:ilvl w:val="0"/>
          <w:numId w:val="1"/>
        </w:numPr>
        <w:rPr>
          <w:spacing w:val="-2"/>
        </w:rPr>
      </w:pPr>
      <w:r w:rsidRPr="00202989">
        <w:rPr>
          <w:spacing w:val="-2"/>
        </w:rPr>
        <w:t>A külső és belső kommunikációban alkalmazott PR-elemek ismertetése, ha vannak ilyenek</w:t>
      </w:r>
    </w:p>
    <w:p w14:paraId="4EFA2F42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A vállalati</w:t>
      </w:r>
      <w:r w:rsidR="00ED2960" w:rsidRPr="00202989">
        <w:t>/intézményi</w:t>
      </w:r>
      <w:r w:rsidRPr="00202989">
        <w:t xml:space="preserve"> kultúra befolyásolásában, változásában elért sikerek bemutatása </w:t>
      </w:r>
    </w:p>
    <w:p w14:paraId="6EF3E139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Mérhetőség, KPI-k (Key Performance Indicator) ismertetése</w:t>
      </w:r>
    </w:p>
    <w:p w14:paraId="1D143747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A megvalósult Employer Branding stratégia költségvetése (opcionális)</w:t>
      </w:r>
    </w:p>
    <w:p w14:paraId="2B99641A" w14:textId="77777777" w:rsidR="00414FE6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Szerzett tapasztalatok</w:t>
      </w:r>
    </w:p>
    <w:p w14:paraId="36A213F6" w14:textId="77777777" w:rsidR="008B7671" w:rsidRPr="00202989" w:rsidRDefault="00414FE6" w:rsidP="008D2D18">
      <w:pPr>
        <w:pStyle w:val="Listaszerbekezds"/>
        <w:numPr>
          <w:ilvl w:val="0"/>
          <w:numId w:val="1"/>
        </w:numPr>
      </w:pPr>
      <w:r w:rsidRPr="00202989">
        <w:t>A legnagyobb kihívások a folyamat/kampány során</w:t>
      </w:r>
    </w:p>
    <w:p w14:paraId="02E48808" w14:textId="77777777" w:rsidR="008B7671" w:rsidRPr="00202989" w:rsidRDefault="00F76B3F" w:rsidP="00D43598">
      <w:pPr>
        <w:pStyle w:val="Cmsor2"/>
      </w:pPr>
      <w:r w:rsidRPr="00202989">
        <w:t>Pályázati kategóriák</w:t>
      </w:r>
      <w:r w:rsidR="008B7671" w:rsidRPr="00202989">
        <w:t xml:space="preserve">: </w:t>
      </w:r>
    </w:p>
    <w:p w14:paraId="14434F36" w14:textId="77777777" w:rsidR="00333E36" w:rsidRPr="00202989" w:rsidRDefault="008F0ADE" w:rsidP="00833D21">
      <w:pPr>
        <w:rPr>
          <w:b/>
          <w:color w:val="FF0000"/>
        </w:rPr>
      </w:pPr>
      <w:r w:rsidRPr="00202989">
        <w:rPr>
          <w:b/>
          <w:color w:val="FF0000"/>
        </w:rPr>
        <w:t>Munkáltatói típus alapján:</w:t>
      </w:r>
    </w:p>
    <w:p w14:paraId="754275DA" w14:textId="77777777" w:rsidR="008B7671" w:rsidRPr="00202989" w:rsidRDefault="00414FE6" w:rsidP="008F0ADE">
      <w:pPr>
        <w:pStyle w:val="Listaszerbekezds"/>
        <w:numPr>
          <w:ilvl w:val="0"/>
          <w:numId w:val="13"/>
        </w:numPr>
        <w:ind w:firstLine="840"/>
        <w:rPr>
          <w:color w:val="FF0000"/>
        </w:rPr>
      </w:pPr>
      <w:r w:rsidRPr="00202989">
        <w:rPr>
          <w:color w:val="FF0000"/>
        </w:rPr>
        <w:t>Középvállalat (50</w:t>
      </w:r>
      <w:r w:rsidR="00277EDB" w:rsidRPr="00202989">
        <w:rPr>
          <w:color w:val="FF0000"/>
        </w:rPr>
        <w:t xml:space="preserve">–500 </w:t>
      </w:r>
      <w:r w:rsidRPr="00202989">
        <w:rPr>
          <w:color w:val="FF0000"/>
        </w:rPr>
        <w:t>munkavállaló között</w:t>
      </w:r>
      <w:r w:rsidR="008B7671" w:rsidRPr="00202989">
        <w:rPr>
          <w:color w:val="FF0000"/>
        </w:rPr>
        <w:t>)</w:t>
      </w:r>
    </w:p>
    <w:p w14:paraId="11B0159F" w14:textId="77777777" w:rsidR="008B7671" w:rsidRPr="00202989" w:rsidRDefault="00277EDB" w:rsidP="008F0ADE">
      <w:pPr>
        <w:pStyle w:val="Listaszerbekezds"/>
        <w:numPr>
          <w:ilvl w:val="0"/>
          <w:numId w:val="13"/>
        </w:numPr>
        <w:ind w:firstLine="840"/>
        <w:rPr>
          <w:color w:val="FF0000"/>
        </w:rPr>
      </w:pPr>
      <w:r w:rsidRPr="00202989">
        <w:rPr>
          <w:color w:val="FF0000"/>
        </w:rPr>
        <w:t xml:space="preserve">Nagyvállalat (500 </w:t>
      </w:r>
      <w:r w:rsidR="00414FE6" w:rsidRPr="00202989">
        <w:rPr>
          <w:color w:val="FF0000"/>
        </w:rPr>
        <w:t>munkavállaló felett</w:t>
      </w:r>
      <w:r w:rsidR="008B7671" w:rsidRPr="00202989">
        <w:rPr>
          <w:color w:val="FF0000"/>
        </w:rPr>
        <w:t>)</w:t>
      </w:r>
      <w:r w:rsidR="00A36921" w:rsidRPr="00202989">
        <w:rPr>
          <w:color w:val="FF0000"/>
        </w:rPr>
        <w:t xml:space="preserve"> </w:t>
      </w:r>
    </w:p>
    <w:p w14:paraId="2B3A3E1E" w14:textId="77777777" w:rsidR="008F0ADE" w:rsidRPr="00202989" w:rsidRDefault="008F0ADE" w:rsidP="008F0ADE">
      <w:pPr>
        <w:pStyle w:val="Listaszerbekezds"/>
        <w:numPr>
          <w:ilvl w:val="0"/>
          <w:numId w:val="13"/>
        </w:numPr>
        <w:ind w:firstLine="840"/>
        <w:rPr>
          <w:color w:val="FF0000"/>
        </w:rPr>
      </w:pPr>
      <w:r w:rsidRPr="00202989">
        <w:rPr>
          <w:color w:val="FF0000"/>
        </w:rPr>
        <w:t>Állami intézmény</w:t>
      </w:r>
    </w:p>
    <w:p w14:paraId="746DD811" w14:textId="77777777" w:rsidR="008F0ADE" w:rsidRPr="00202989" w:rsidRDefault="008F0ADE" w:rsidP="008F0ADE">
      <w:pPr>
        <w:pStyle w:val="Listaszerbekezds"/>
        <w:ind w:left="2124"/>
        <w:rPr>
          <w:color w:val="FF0000"/>
          <w:sz w:val="16"/>
          <w:szCs w:val="16"/>
        </w:rPr>
      </w:pPr>
      <w:r w:rsidRPr="00202989">
        <w:rPr>
          <w:color w:val="FF0000"/>
          <w:sz w:val="16"/>
          <w:szCs w:val="16"/>
        </w:rPr>
        <w:t>Például: Kormányzat (Miniszterelnökség, minisztériumok és háttérintézményeik), Hatóságok (NAV, NFH, GVH, stb.), Kormányzati háttérintézmények (HIPA, egyéb gazdasági intézmények stb.), Kormányhivatalok és háttérintézményeik, Önkormányzatok és háttérintézményeik, Bíróságok, Állami költségvetésből működő/állami feladatokat (is) ellátó szövetségek/Szervek (pl. Magyar Kereskedelmi és Iparkamara, BKIK, Magyar Turisztikai Hivatal stb.).</w:t>
      </w:r>
    </w:p>
    <w:p w14:paraId="3506F5D8" w14:textId="77777777" w:rsidR="008B7671" w:rsidRPr="00202989" w:rsidRDefault="00414FE6" w:rsidP="00A64B27">
      <w:r w:rsidRPr="00202989">
        <w:t>Az értékelés során kizárólag az azonos kategóriában benyújtott pályázatokat vetjük össze.</w:t>
      </w:r>
      <w:r w:rsidR="00B86867" w:rsidRPr="00202989">
        <w:t xml:space="preserve"> </w:t>
      </w:r>
    </w:p>
    <w:p w14:paraId="2CAB4E5D" w14:textId="77777777" w:rsidR="00973FA5" w:rsidRPr="00202989" w:rsidRDefault="00973FA5" w:rsidP="00A64B27">
      <w:pPr>
        <w:rPr>
          <w:b/>
        </w:rPr>
      </w:pPr>
    </w:p>
    <w:p w14:paraId="67122812" w14:textId="77777777" w:rsidR="00414FE6" w:rsidRPr="00202989" w:rsidRDefault="00414FE6" w:rsidP="00A64B27">
      <w:pPr>
        <w:rPr>
          <w:b/>
        </w:rPr>
      </w:pPr>
      <w:r w:rsidRPr="00202989">
        <w:rPr>
          <w:b/>
        </w:rPr>
        <w:lastRenderedPageBreak/>
        <w:t>A pályázatott kategória alapján</w:t>
      </w:r>
    </w:p>
    <w:p w14:paraId="3E983B1E" w14:textId="77777777" w:rsidR="00C44946" w:rsidRPr="00202989" w:rsidRDefault="00CC25DD" w:rsidP="001979CB">
      <w:pPr>
        <w:pStyle w:val="Listaszerbekezds"/>
        <w:numPr>
          <w:ilvl w:val="0"/>
          <w:numId w:val="5"/>
        </w:numPr>
        <w:ind w:left="1560" w:hanging="426"/>
      </w:pPr>
      <w:r w:rsidRPr="00202989">
        <w:t xml:space="preserve">Employer Branding </w:t>
      </w:r>
      <w:r w:rsidR="00333E36" w:rsidRPr="00202989">
        <w:t xml:space="preserve">éves </w:t>
      </w:r>
      <w:r w:rsidR="007F71C1" w:rsidRPr="00202989">
        <w:t>stratégia bemutatása a 2019-e</w:t>
      </w:r>
      <w:r w:rsidR="00DC69AE" w:rsidRPr="00202989">
        <w:t>s évből</w:t>
      </w:r>
      <w:r w:rsidR="00456519" w:rsidRPr="00202989">
        <w:t xml:space="preserve"> </w:t>
      </w:r>
    </w:p>
    <w:p w14:paraId="7120BC0C" w14:textId="77777777" w:rsidR="00CC25DD" w:rsidRPr="00202989" w:rsidRDefault="00CC25DD" w:rsidP="001979CB">
      <w:pPr>
        <w:pStyle w:val="Listaszerbekezds"/>
        <w:numPr>
          <w:ilvl w:val="0"/>
          <w:numId w:val="5"/>
        </w:numPr>
        <w:ind w:left="1560" w:hanging="426"/>
      </w:pPr>
      <w:r w:rsidRPr="00202989">
        <w:t>Employer Branding kampány bemutatása</w:t>
      </w:r>
      <w:r w:rsidR="00914E8B" w:rsidRPr="00202989">
        <w:t xml:space="preserve"> a 2018</w:t>
      </w:r>
      <w:r w:rsidR="007F71C1" w:rsidRPr="00202989">
        <w:t>-e</w:t>
      </w:r>
      <w:r w:rsidR="00DC69AE" w:rsidRPr="00202989">
        <w:t>s évből</w:t>
      </w:r>
    </w:p>
    <w:p w14:paraId="2228AA67" w14:textId="77777777" w:rsidR="008B7671" w:rsidRPr="00202989" w:rsidRDefault="008B7671" w:rsidP="00D43598">
      <w:pPr>
        <w:pStyle w:val="Cmsor2"/>
      </w:pPr>
      <w:r w:rsidRPr="00202989">
        <w:t>A pályázat benyújtásával kapcsolatos tudnivalók:</w:t>
      </w:r>
    </w:p>
    <w:p w14:paraId="0D1E0138" w14:textId="6D7C5E97" w:rsidR="00414FE6" w:rsidRPr="00202989" w:rsidRDefault="00414FE6" w:rsidP="008D2D18">
      <w:pPr>
        <w:pStyle w:val="Listaszerbekezds"/>
        <w:numPr>
          <w:ilvl w:val="0"/>
          <w:numId w:val="2"/>
        </w:numPr>
      </w:pPr>
      <w:r w:rsidRPr="00202989">
        <w:t>Pályázhat minden olyan Magyarországon működő vállalat, amelyet Magyarországon jegyeztek be, vagy nemzetközi vállalat leányvállalataként hazánkban működik.</w:t>
      </w:r>
      <w:r w:rsidR="00973FA5" w:rsidRPr="00202989">
        <w:t xml:space="preserve"> Pályázhatnak állami intézmények is. </w:t>
      </w:r>
    </w:p>
    <w:p w14:paraId="532185FA" w14:textId="77777777" w:rsidR="00456519" w:rsidRPr="00202989" w:rsidRDefault="00456519" w:rsidP="008D2D18">
      <w:pPr>
        <w:pStyle w:val="Listaszerbekezds"/>
        <w:numPr>
          <w:ilvl w:val="0"/>
          <w:numId w:val="2"/>
        </w:numPr>
      </w:pPr>
      <w:r w:rsidRPr="00202989">
        <w:t>Pá</w:t>
      </w:r>
      <w:r w:rsidR="00C44946" w:rsidRPr="00202989">
        <w:t xml:space="preserve">lyázhatnak továbbá határon túli, szomszédos országokban </w:t>
      </w:r>
      <w:r w:rsidRPr="00202989">
        <w:t>cégközponttal rendelkező vállalatok is, amelyeknek van igazolhatóan magyarországi üzleti érdekeltsége, melyek magyar állampolgárságú munkavállalókat is foglalkoztatnak.</w:t>
      </w:r>
    </w:p>
    <w:p w14:paraId="481DB058" w14:textId="77777777" w:rsidR="00456519" w:rsidRPr="00202989" w:rsidRDefault="00456519" w:rsidP="008D2D18">
      <w:pPr>
        <w:pStyle w:val="Listaszerbekezds"/>
        <w:numPr>
          <w:ilvl w:val="0"/>
          <w:numId w:val="2"/>
        </w:numPr>
        <w:rPr>
          <w:i/>
        </w:rPr>
      </w:pPr>
      <w:r w:rsidRPr="00202989">
        <w:rPr>
          <w:i/>
        </w:rPr>
        <w:t>A pályázatokat kizárólag a pályázó munkáltató vállalatok</w:t>
      </w:r>
      <w:r w:rsidR="006241DB" w:rsidRPr="00202989">
        <w:rPr>
          <w:i/>
        </w:rPr>
        <w:t>, illetve állami intézmények</w:t>
      </w:r>
      <w:r w:rsidRPr="00202989">
        <w:rPr>
          <w:i/>
        </w:rPr>
        <w:t xml:space="preserve"> </w:t>
      </w:r>
      <w:r w:rsidR="00FB3386" w:rsidRPr="00202989">
        <w:rPr>
          <w:i/>
        </w:rPr>
        <w:t>adhatják be, akik megnevezhetik együttm</w:t>
      </w:r>
      <w:r w:rsidR="005D1F72" w:rsidRPr="00202989">
        <w:rPr>
          <w:i/>
        </w:rPr>
        <w:t>űködő partner szervezeteiket is a pályázati anyagukban.</w:t>
      </w:r>
      <w:r w:rsidR="00FB3386" w:rsidRPr="00202989">
        <w:rPr>
          <w:i/>
        </w:rPr>
        <w:t xml:space="preserve"> </w:t>
      </w:r>
    </w:p>
    <w:p w14:paraId="360308B8" w14:textId="77777777" w:rsidR="00B37EE5" w:rsidRPr="00202989" w:rsidRDefault="00B37EE5" w:rsidP="008D2D18">
      <w:pPr>
        <w:pStyle w:val="Default"/>
        <w:numPr>
          <w:ilvl w:val="0"/>
          <w:numId w:val="2"/>
        </w:numPr>
        <w:spacing w:after="100" w:afterAutospacing="1"/>
        <w:ind w:left="1491" w:hanging="357"/>
        <w:rPr>
          <w:sz w:val="22"/>
          <w:szCs w:val="22"/>
        </w:rPr>
      </w:pPr>
      <w:r w:rsidRPr="00202989">
        <w:rPr>
          <w:rFonts w:asciiTheme="minorHAnsi" w:eastAsia="Arial Unicode MS" w:hAnsiTheme="minorHAnsi" w:cs="Arial Unicode MS"/>
          <w:color w:val="523C3C"/>
          <w:sz w:val="22"/>
          <w:szCs w:val="22"/>
        </w:rPr>
        <w:t>A pályázatokat kizárólag elektronikusan</w:t>
      </w:r>
      <w:r w:rsidR="00414FE6" w:rsidRPr="00202989">
        <w:rPr>
          <w:rFonts w:asciiTheme="minorHAnsi" w:eastAsia="Arial Unicode MS" w:hAnsiTheme="minorHAnsi" w:cs="Arial Unicode MS"/>
          <w:color w:val="523C3C"/>
          <w:sz w:val="22"/>
          <w:szCs w:val="22"/>
        </w:rPr>
        <w:t>,</w:t>
      </w:r>
      <w:r w:rsidRPr="00202989">
        <w:rPr>
          <w:rFonts w:asciiTheme="minorHAnsi" w:eastAsia="Arial Unicode MS" w:hAnsiTheme="minorHAnsi" w:cs="Arial Unicode MS"/>
          <w:color w:val="523C3C"/>
          <w:sz w:val="22"/>
          <w:szCs w:val="22"/>
        </w:rPr>
        <w:t xml:space="preserve"> a </w:t>
      </w:r>
      <w:hyperlink r:id="rId8" w:history="1">
        <w:r w:rsidRPr="00202989">
          <w:rPr>
            <w:rStyle w:val="Hiperhivatkozs"/>
            <w:sz w:val="22"/>
            <w:szCs w:val="22"/>
          </w:rPr>
          <w:t>www.employerbrandingaward.hu</w:t>
        </w:r>
      </w:hyperlink>
      <w:r w:rsidRPr="00202989">
        <w:rPr>
          <w:rFonts w:asciiTheme="minorHAnsi" w:eastAsia="Arial Unicode MS" w:hAnsiTheme="minorHAnsi" w:cs="Arial Unicode MS"/>
          <w:color w:val="523C3C"/>
          <w:sz w:val="22"/>
          <w:szCs w:val="22"/>
        </w:rPr>
        <w:t xml:space="preserve"> honlapon található űrlapon keresztül lehet beadni.</w:t>
      </w:r>
    </w:p>
    <w:p w14:paraId="2D725223" w14:textId="77777777" w:rsidR="008B7671" w:rsidRPr="00202989" w:rsidRDefault="008B7671" w:rsidP="008D2D18">
      <w:pPr>
        <w:pStyle w:val="Listaszerbekezds"/>
        <w:numPr>
          <w:ilvl w:val="0"/>
          <w:numId w:val="2"/>
        </w:numPr>
        <w:spacing w:before="100" w:beforeAutospacing="1"/>
        <w:ind w:left="1491" w:hanging="357"/>
      </w:pPr>
      <w:r w:rsidRPr="00202989">
        <w:t>A pályázat első oldalán kérjük feltüntetni az alábbi adatokat</w:t>
      </w:r>
    </w:p>
    <w:p w14:paraId="15C5D3A5" w14:textId="77777777" w:rsidR="008B7671" w:rsidRPr="00202989" w:rsidRDefault="00DD1AA9" w:rsidP="008D2D18">
      <w:pPr>
        <w:pStyle w:val="Listaszerbekezds"/>
        <w:numPr>
          <w:ilvl w:val="0"/>
          <w:numId w:val="3"/>
        </w:numPr>
      </w:pPr>
      <w:r w:rsidRPr="00202989">
        <w:t>A pályázott kategóri</w:t>
      </w:r>
      <w:r w:rsidR="00344D4C" w:rsidRPr="00202989">
        <w:t>a</w:t>
      </w:r>
    </w:p>
    <w:p w14:paraId="61552CFE" w14:textId="77777777" w:rsidR="008B7671" w:rsidRPr="00202989" w:rsidRDefault="008B7671" w:rsidP="008D2D18">
      <w:pPr>
        <w:pStyle w:val="Listaszerbekezds"/>
        <w:numPr>
          <w:ilvl w:val="0"/>
          <w:numId w:val="3"/>
        </w:numPr>
      </w:pPr>
      <w:r w:rsidRPr="00202989">
        <w:t>A pályázati anyag címe</w:t>
      </w:r>
    </w:p>
    <w:p w14:paraId="1BABF420" w14:textId="77777777" w:rsidR="008B7671" w:rsidRPr="00202989" w:rsidRDefault="008B7671" w:rsidP="008D2D18">
      <w:pPr>
        <w:pStyle w:val="Listaszerbekezds"/>
        <w:numPr>
          <w:ilvl w:val="0"/>
          <w:numId w:val="3"/>
        </w:numPr>
      </w:pPr>
      <w:r w:rsidRPr="00202989">
        <w:t xml:space="preserve">A vállalat </w:t>
      </w:r>
      <w:r w:rsidR="00914E8B" w:rsidRPr="00202989">
        <w:t xml:space="preserve">vagy állami intézmény </w:t>
      </w:r>
      <w:r w:rsidRPr="00202989">
        <w:t>főbb adatai (név, cégforma, székhely, fő tevékenység, levelezési cím, adószám, bankszámlaszám</w:t>
      </w:r>
      <w:r w:rsidR="00B37EE5" w:rsidRPr="00202989">
        <w:t>, kontaktszemély adatai</w:t>
      </w:r>
      <w:r w:rsidRPr="00202989">
        <w:t>)</w:t>
      </w:r>
    </w:p>
    <w:p w14:paraId="2EC14006" w14:textId="7452C894" w:rsidR="00B37EE5" w:rsidRPr="00202989" w:rsidRDefault="00B37EE5" w:rsidP="008D2D18">
      <w:pPr>
        <w:pStyle w:val="Listaszerbekezds"/>
        <w:numPr>
          <w:ilvl w:val="0"/>
          <w:numId w:val="2"/>
        </w:numPr>
      </w:pPr>
      <w:r w:rsidRPr="00202989">
        <w:t>Prezentáció feltöltése kötelező</w:t>
      </w:r>
      <w:r w:rsidR="007F71C1" w:rsidRPr="00202989">
        <w:t xml:space="preserve"> (</w:t>
      </w:r>
      <w:commentRangeStart w:id="0"/>
      <w:commentRangeStart w:id="1"/>
      <w:r w:rsidR="007F71C1" w:rsidRPr="00202989">
        <w:t>PPT</w:t>
      </w:r>
      <w:commentRangeEnd w:id="0"/>
      <w:r w:rsidR="007E055E" w:rsidRPr="00202989">
        <w:rPr>
          <w:rStyle w:val="Jegyzethivatkozs"/>
        </w:rPr>
        <w:commentReference w:id="0"/>
      </w:r>
      <w:commentRangeEnd w:id="1"/>
      <w:r w:rsidR="00973FA5" w:rsidRPr="00202989">
        <w:t>/Prezi</w:t>
      </w:r>
      <w:r w:rsidR="00973FA5" w:rsidRPr="00202989">
        <w:rPr>
          <w:rStyle w:val="Jegyzethivatkozs"/>
        </w:rPr>
        <w:commentReference w:id="1"/>
      </w:r>
      <w:r w:rsidR="007F71C1" w:rsidRPr="00202989">
        <w:t>)</w:t>
      </w:r>
    </w:p>
    <w:p w14:paraId="46C1FC33" w14:textId="77777777" w:rsidR="00B37EE5" w:rsidRPr="00202989" w:rsidRDefault="007F71C1" w:rsidP="008D2D18">
      <w:pPr>
        <w:pStyle w:val="Listaszerbekezds"/>
        <w:numPr>
          <w:ilvl w:val="0"/>
          <w:numId w:val="2"/>
        </w:numPr>
      </w:pPr>
      <w:r w:rsidRPr="00202989">
        <w:t>Videó feltöltése kötelező</w:t>
      </w:r>
      <w:r w:rsidR="00B37EE5" w:rsidRPr="00202989">
        <w:t xml:space="preserve"> (egyszerre több anyag is feltölthető)</w:t>
      </w:r>
    </w:p>
    <w:p w14:paraId="1AF4F816" w14:textId="77777777" w:rsidR="007F71C1" w:rsidRPr="00202989" w:rsidRDefault="007F71C1" w:rsidP="00CA6B96">
      <w:pPr>
        <w:pStyle w:val="Listaszerbekezds"/>
        <w:numPr>
          <w:ilvl w:val="0"/>
          <w:numId w:val="2"/>
        </w:numPr>
      </w:pPr>
      <w:r w:rsidRPr="00202989">
        <w:t>Kísérőlevél feltöltése opcionális</w:t>
      </w:r>
    </w:p>
    <w:p w14:paraId="42DE2960" w14:textId="77777777" w:rsidR="008B7671" w:rsidRPr="00202989" w:rsidRDefault="008B7671" w:rsidP="00D43598">
      <w:pPr>
        <w:pStyle w:val="Cmsor2"/>
      </w:pPr>
      <w:r w:rsidRPr="00202989">
        <w:t>Jognyilatkozat</w:t>
      </w:r>
    </w:p>
    <w:p w14:paraId="5FE6295B" w14:textId="77777777" w:rsidR="00DC69AE" w:rsidRPr="00202989" w:rsidRDefault="00456519" w:rsidP="00A64B27">
      <w:r w:rsidRPr="00202989">
        <w:t>A pályázatra nevező vállalat (munk</w:t>
      </w:r>
      <w:r w:rsidR="0006389D" w:rsidRPr="00202989">
        <w:t>áltató</w:t>
      </w:r>
      <w:r w:rsidRPr="00202989">
        <w:t xml:space="preserve">) </w:t>
      </w:r>
      <w:r w:rsidR="006241DB" w:rsidRPr="00202989">
        <w:t xml:space="preserve">vagy állami intézmény </w:t>
      </w:r>
      <w:r w:rsidR="008B7671" w:rsidRPr="00202989">
        <w:t>nevezésével tudomásul veszi, hogy a Magyar Public Relations Szövetség a nyertes pályaműveket közzéteszi, promotálja azokat. Nevező vállalat ezért pályázatát kötel</w:t>
      </w:r>
      <w:r w:rsidR="00F2509A" w:rsidRPr="00202989">
        <w:t xml:space="preserve">es PowerPoint/Prezi prezentációban </w:t>
      </w:r>
      <w:r w:rsidR="008B7671" w:rsidRPr="00202989">
        <w:t>összefoglalni</w:t>
      </w:r>
      <w:r w:rsidR="00F2509A" w:rsidRPr="00202989">
        <w:t xml:space="preserve"> és </w:t>
      </w:r>
      <w:r w:rsidR="008B7671" w:rsidRPr="00202989">
        <w:t>csatolni pályázatához, illetve pályázatával – nyertes pályamunka esetén – vállalja, hogy pályamunkáját a Szövetség által biztosított helyszíneken/rendezvényeken bemutatja.</w:t>
      </w:r>
      <w:r w:rsidR="003C33A0" w:rsidRPr="00202989">
        <w:t xml:space="preserve"> Ehhez kapcsolódóan kérjük, hogy a pályázat publikálásra szánt részében csak olyan adatokat szerepeltessenek, amelyek közzétehetők.</w:t>
      </w:r>
      <w:r w:rsidR="00F2509A" w:rsidRPr="00202989">
        <w:t xml:space="preserve"> </w:t>
      </w:r>
    </w:p>
    <w:p w14:paraId="1BCD6DF7" w14:textId="77777777" w:rsidR="00B37EE5" w:rsidRPr="00202989" w:rsidRDefault="00B37EE5" w:rsidP="00A64B27">
      <w:r w:rsidRPr="00202989">
        <w:t xml:space="preserve">A nevezéssel a Pályázó elfogadja, hogy amennyiben a Pályázóhoz a </w:t>
      </w:r>
      <w:r w:rsidR="009C7189" w:rsidRPr="00202989">
        <w:t xml:space="preserve">pályázat vagy a </w:t>
      </w:r>
      <w:r w:rsidRPr="00202989">
        <w:t>Díj kapcsán előadói felkérés érkezik be</w:t>
      </w:r>
      <w:r w:rsidR="009C7189" w:rsidRPr="00202989">
        <w:t xml:space="preserve">, az MPRSZ dönthessen minden esetben előzetesen arról, mely fórumokon mutatják be a pályázati anyagot. </w:t>
      </w:r>
    </w:p>
    <w:p w14:paraId="33005168" w14:textId="77777777" w:rsidR="008B7671" w:rsidRPr="00202989" w:rsidRDefault="008B7671" w:rsidP="00D43598">
      <w:pPr>
        <w:pStyle w:val="Cmsor2"/>
      </w:pPr>
      <w:r w:rsidRPr="00202989">
        <w:t>Nevezési díj</w:t>
      </w:r>
    </w:p>
    <w:p w14:paraId="2E3FD0DC" w14:textId="77777777" w:rsidR="008B7671" w:rsidRPr="00202989" w:rsidRDefault="008B7671" w:rsidP="00A64B27">
      <w:r w:rsidRPr="00202989">
        <w:t>Az Employer Branding Award 2</w:t>
      </w:r>
      <w:r w:rsidR="00CA32F4" w:rsidRPr="00202989">
        <w:t>019</w:t>
      </w:r>
      <w:r w:rsidRPr="00202989">
        <w:t>, avagy a „Példaértékű Munkáltató</w:t>
      </w:r>
      <w:r w:rsidR="0024135A" w:rsidRPr="00202989">
        <w:t xml:space="preserve">i Márkaépítés” </w:t>
      </w:r>
      <w:r w:rsidR="00A64B27" w:rsidRPr="00202989">
        <w:t xml:space="preserve">pályázat </w:t>
      </w:r>
      <w:r w:rsidR="0024135A" w:rsidRPr="00202989">
        <w:t xml:space="preserve">nevezési díja: </w:t>
      </w:r>
      <w:r w:rsidR="00CA32F4" w:rsidRPr="00202989">
        <w:t>7</w:t>
      </w:r>
      <w:r w:rsidR="00F2509A" w:rsidRPr="00202989">
        <w:t>5</w:t>
      </w:r>
      <w:r w:rsidR="00A64B27" w:rsidRPr="00202989">
        <w:t xml:space="preserve"> </w:t>
      </w:r>
      <w:r w:rsidRPr="00202989">
        <w:t>000 Ft</w:t>
      </w:r>
      <w:r w:rsidR="00A64B27" w:rsidRPr="00202989">
        <w:t xml:space="preserve"> </w:t>
      </w:r>
      <w:r w:rsidRPr="00202989">
        <w:t>+</w:t>
      </w:r>
      <w:r w:rsidR="0006389D" w:rsidRPr="00202989">
        <w:t xml:space="preserve"> Á</w:t>
      </w:r>
      <w:r w:rsidR="00A64B27" w:rsidRPr="00202989">
        <w:t>fa</w:t>
      </w:r>
      <w:r w:rsidRPr="00202989">
        <w:t xml:space="preserve">. </w:t>
      </w:r>
    </w:p>
    <w:p w14:paraId="613C45BC" w14:textId="77777777" w:rsidR="00CC25DD" w:rsidRPr="00202989" w:rsidRDefault="008B7671" w:rsidP="0091493C">
      <w:r w:rsidRPr="00202989">
        <w:t>A nevezési díj</w:t>
      </w:r>
      <w:r w:rsidR="00CA32F4" w:rsidRPr="00202989">
        <w:t>at „Employer Branding Award 2019</w:t>
      </w:r>
      <w:r w:rsidR="00333E36" w:rsidRPr="00202989">
        <w:t>” megjelöléssel</w:t>
      </w:r>
      <w:r w:rsidRPr="00202989">
        <w:t xml:space="preserve"> a Magyar PR Szövetség </w:t>
      </w:r>
      <w:r w:rsidR="00BD3FC2" w:rsidRPr="00202989">
        <w:t xml:space="preserve">MagNet Bank 16200151-18522457 </w:t>
      </w:r>
      <w:r w:rsidRPr="00202989">
        <w:t>számú bankszámlájára kérjük átutalni a nevezéssel egy időben. (A cégek számlaigényüket jelezzék a</w:t>
      </w:r>
      <w:r w:rsidR="00A64B27" w:rsidRPr="00202989">
        <w:t>z</w:t>
      </w:r>
      <w:r w:rsidRPr="00202989">
        <w:t xml:space="preserve"> MPRSZ titkárságának: </w:t>
      </w:r>
      <w:hyperlink r:id="rId11" w:history="1">
        <w:r w:rsidR="00F8160F" w:rsidRPr="00202989">
          <w:rPr>
            <w:rStyle w:val="Hiperhivatkozs"/>
          </w:rPr>
          <w:t>titkarsag@mprsz.hu</w:t>
        </w:r>
      </w:hyperlink>
      <w:r w:rsidRPr="00202989">
        <w:t xml:space="preserve"> ) </w:t>
      </w:r>
    </w:p>
    <w:p w14:paraId="604C37E1" w14:textId="77777777" w:rsidR="008B7671" w:rsidRPr="00202989" w:rsidRDefault="00DD1AA9" w:rsidP="00D43598">
      <w:pPr>
        <w:pStyle w:val="Cmsor2"/>
      </w:pPr>
      <w:r w:rsidRPr="00202989">
        <w:lastRenderedPageBreak/>
        <w:t>NEVEZÉSI HATÁRIDŐ</w:t>
      </w:r>
    </w:p>
    <w:p w14:paraId="670892DF" w14:textId="77777777" w:rsidR="008B7671" w:rsidRPr="00202989" w:rsidRDefault="008B7671" w:rsidP="00A64B27">
      <w:r w:rsidRPr="00202989">
        <w:t xml:space="preserve">A pályázat benyújtásának határideje: </w:t>
      </w:r>
      <w:r w:rsidR="00CA32F4" w:rsidRPr="00202989">
        <w:rPr>
          <w:b/>
        </w:rPr>
        <w:t>2020</w:t>
      </w:r>
      <w:r w:rsidR="00A36921" w:rsidRPr="00202989">
        <w:rPr>
          <w:b/>
        </w:rPr>
        <w:t>.</w:t>
      </w:r>
      <w:r w:rsidR="00CA32F4" w:rsidRPr="00202989">
        <w:rPr>
          <w:b/>
        </w:rPr>
        <w:t xml:space="preserve"> március 15.</w:t>
      </w:r>
    </w:p>
    <w:p w14:paraId="4EF75093" w14:textId="77777777" w:rsidR="00F0477C" w:rsidRPr="00202989" w:rsidRDefault="00CA32F4" w:rsidP="0091493C">
      <w:r w:rsidRPr="00202989">
        <w:t>Kizárólag a 2019-e</w:t>
      </w:r>
      <w:r w:rsidR="00DC69AE" w:rsidRPr="00202989">
        <w:t>s évben életre hívott/lebonyolított</w:t>
      </w:r>
      <w:r w:rsidR="008B7671" w:rsidRPr="00202989">
        <w:t xml:space="preserve"> Employer Branding </w:t>
      </w:r>
      <w:r w:rsidR="00702CD2" w:rsidRPr="00202989">
        <w:t xml:space="preserve">éves stratégiájával vagy </w:t>
      </w:r>
      <w:r w:rsidR="00CC25DD" w:rsidRPr="00202989">
        <w:t>kampányaival</w:t>
      </w:r>
      <w:r w:rsidR="008B7671" w:rsidRPr="00202989">
        <w:t xml:space="preserve"> lehet pályázni. </w:t>
      </w:r>
    </w:p>
    <w:p w14:paraId="00DAEFE6" w14:textId="77777777" w:rsidR="00DC69AE" w:rsidRPr="00202989" w:rsidRDefault="00DC69AE" w:rsidP="0091493C"/>
    <w:p w14:paraId="6A31EB85" w14:textId="77777777" w:rsidR="00F8160F" w:rsidRPr="00202989" w:rsidRDefault="008B7671" w:rsidP="00D43598">
      <w:pPr>
        <w:pStyle w:val="Cmsor2"/>
      </w:pPr>
      <w:r w:rsidRPr="00202989">
        <w:t>Technikai elvárások</w:t>
      </w:r>
    </w:p>
    <w:p w14:paraId="18254A87" w14:textId="77777777" w:rsidR="00F25832" w:rsidRPr="00202989" w:rsidRDefault="00344D4C" w:rsidP="008D2D18">
      <w:pPr>
        <w:pStyle w:val="Listaszerbekezds"/>
        <w:numPr>
          <w:ilvl w:val="0"/>
          <w:numId w:val="7"/>
        </w:numPr>
        <w:ind w:left="1134"/>
      </w:pPr>
      <w:r w:rsidRPr="00202989">
        <w:t>A pályázati anyag benyújtását</w:t>
      </w:r>
      <w:r w:rsidR="00F25832" w:rsidRPr="00202989">
        <w:t xml:space="preserve"> kizárólag az </w:t>
      </w:r>
      <w:hyperlink r:id="rId12" w:history="1">
        <w:r w:rsidR="00F25832" w:rsidRPr="00202989">
          <w:rPr>
            <w:rStyle w:val="Hiperhivatkozs"/>
          </w:rPr>
          <w:t>Employer Branding Award honlapján</w:t>
        </w:r>
      </w:hyperlink>
      <w:r w:rsidR="00F25832" w:rsidRPr="00202989">
        <w:t xml:space="preserve"> </w:t>
      </w:r>
      <w:r w:rsidR="00DF226F" w:rsidRPr="00202989">
        <w:t>(</w:t>
      </w:r>
      <w:hyperlink r:id="rId13" w:history="1">
        <w:r w:rsidR="00DF226F" w:rsidRPr="00202989">
          <w:rPr>
            <w:rStyle w:val="Hiperhivatkozs"/>
          </w:rPr>
          <w:t>http://www.employerbrandingaward.hu</w:t>
        </w:r>
      </w:hyperlink>
      <w:r w:rsidR="00DF226F" w:rsidRPr="00202989">
        <w:t xml:space="preserve">) </w:t>
      </w:r>
      <w:r w:rsidR="00F25832" w:rsidRPr="00202989">
        <w:t>található űrlap kitöltésével fogadjuk el.</w:t>
      </w:r>
    </w:p>
    <w:p w14:paraId="69A8C9A0" w14:textId="77777777" w:rsidR="00F25832" w:rsidRPr="00202989" w:rsidRDefault="00F25832" w:rsidP="008D2D18">
      <w:pPr>
        <w:pStyle w:val="Listaszerbekezds"/>
        <w:numPr>
          <w:ilvl w:val="0"/>
          <w:numId w:val="7"/>
        </w:numPr>
        <w:ind w:left="1134"/>
        <w:rPr>
          <w:rStyle w:val="Hiperhivatkozs"/>
          <w:color w:val="262626" w:themeColor="text1" w:themeTint="D9"/>
          <w:u w:val="none"/>
        </w:rPr>
      </w:pPr>
      <w:r w:rsidRPr="00202989">
        <w:t>Minden pályázatot PowerPoint- vagy Prezi</w:t>
      </w:r>
      <w:r w:rsidR="00833D21" w:rsidRPr="00202989">
        <w:t xml:space="preserve"> prezentációként</w:t>
      </w:r>
      <w:r w:rsidRPr="00202989">
        <w:t xml:space="preserve"> kérünk beadni (pdf, zip, ppt vagy pptx fájlként), maximum 100 MB méretben</w:t>
      </w:r>
      <w:r w:rsidR="00CA32F4" w:rsidRPr="00202989">
        <w:t xml:space="preserve"> és maximum 20 slide terjedelemben</w:t>
      </w:r>
      <w:r w:rsidRPr="00202989">
        <w:t>. Kérjük, lehetőség szerint ebbe</w:t>
      </w:r>
      <w:r w:rsidR="00344D4C" w:rsidRPr="00202989">
        <w:t>n</w:t>
      </w:r>
      <w:r w:rsidRPr="00202989">
        <w:t xml:space="preserve"> helyezzék el az esetleges illusztrációs anyagokat is, ugyanakkor</w:t>
      </w:r>
      <w:r w:rsidR="00344D4C" w:rsidRPr="00202989">
        <w:t xml:space="preserve"> azokat</w:t>
      </w:r>
      <w:r w:rsidRPr="00202989">
        <w:t xml:space="preserve"> </w:t>
      </w:r>
      <w:r w:rsidR="00833D21" w:rsidRPr="00202989">
        <w:t>külön is csatolhatják</w:t>
      </w:r>
      <w:r w:rsidRPr="00202989">
        <w:t>.</w:t>
      </w:r>
      <w:r w:rsidR="00833D21" w:rsidRPr="00202989">
        <w:t xml:space="preserve"> Kérjük, hogy </w:t>
      </w:r>
      <w:r w:rsidR="00344D4C" w:rsidRPr="00202989">
        <w:t>a</w:t>
      </w:r>
      <w:r w:rsidR="00833D21" w:rsidRPr="00202989">
        <w:t xml:space="preserve"> nagy terjedelmű fájlok esetében használják a </w:t>
      </w:r>
      <w:hyperlink r:id="rId14" w:history="1">
        <w:r w:rsidR="00833D21" w:rsidRPr="00202989">
          <w:rPr>
            <w:rStyle w:val="Hiperhivatkozs"/>
          </w:rPr>
          <w:t>WeTransfer</w:t>
        </w:r>
      </w:hyperlink>
      <w:r w:rsidR="00833D21" w:rsidRPr="00202989">
        <w:t xml:space="preserve"> szolgá</w:t>
      </w:r>
      <w:r w:rsidR="00344D4C" w:rsidRPr="00202989">
        <w:t>ltatást, és</w:t>
      </w:r>
      <w:r w:rsidR="00833D21" w:rsidRPr="00202989">
        <w:t xml:space="preserve"> a</w:t>
      </w:r>
      <w:r w:rsidR="00344D4C" w:rsidRPr="00202989">
        <w:t xml:space="preserve"> honlapon található</w:t>
      </w:r>
      <w:r w:rsidR="00833D21" w:rsidRPr="00202989">
        <w:t xml:space="preserve"> űrlapon </w:t>
      </w:r>
      <w:r w:rsidR="00E61F77" w:rsidRPr="00202989">
        <w:t>adják meg</w:t>
      </w:r>
      <w:r w:rsidR="00833D21" w:rsidRPr="00202989">
        <w:t xml:space="preserve"> a feltöltött anyagok e</w:t>
      </w:r>
      <w:r w:rsidR="00E61F77" w:rsidRPr="00202989">
        <w:t>lérhetőségének linkjét</w:t>
      </w:r>
      <w:r w:rsidR="00833D21" w:rsidRPr="00202989">
        <w:t xml:space="preserve">. A WeTransfer használatáról </w:t>
      </w:r>
      <w:hyperlink r:id="rId15" w:history="1">
        <w:r w:rsidR="00A71E2E" w:rsidRPr="00202989">
          <w:rPr>
            <w:rStyle w:val="Hiperhivatkozs"/>
          </w:rPr>
          <w:t>itt</w:t>
        </w:r>
        <w:r w:rsidR="00833D21" w:rsidRPr="00202989">
          <w:rPr>
            <w:rStyle w:val="Hiperhivatkozs"/>
          </w:rPr>
          <w:t xml:space="preserve"> talál útmutatót.</w:t>
        </w:r>
      </w:hyperlink>
      <w:r w:rsidR="00E61F77" w:rsidRPr="00202989">
        <w:rPr>
          <w:rStyle w:val="Hiperhivatkozs"/>
        </w:rPr>
        <w:t xml:space="preserve"> </w:t>
      </w:r>
    </w:p>
    <w:p w14:paraId="0B4BDBE4" w14:textId="77777777" w:rsidR="00CA32F4" w:rsidRPr="00202989" w:rsidRDefault="00CA32F4" w:rsidP="00CA32F4">
      <w:pPr>
        <w:pStyle w:val="Listaszerbekezds"/>
        <w:numPr>
          <w:ilvl w:val="0"/>
          <w:numId w:val="7"/>
        </w:numPr>
        <w:ind w:left="1134"/>
      </w:pPr>
      <w:r w:rsidRPr="00202989">
        <w:t xml:space="preserve">Továbbá kötelező beadni legalább egy olyan videót, amely összefoglalva bemutatja a pályázat tartalmát vagy a pályázathoz közvetlenül köthető tartalmat, maximum 2 percben. Több videó és kép is feltölthető a rendszerbe. Ez esetben kérjük, hogy a videó(ka)t a YouTube-ra töltsék fel, és a linke(ke)t mellékeljék számunkra szintén a honlapon található benyújtási űrlapon. Kérjük, hogy a videókat „nem listázott” módban töltsék fel, vagyis csak direkt linkkel legyenek elérhetőek. A feltöltéshez </w:t>
      </w:r>
      <w:hyperlink r:id="rId16" w:history="1">
        <w:r w:rsidRPr="00202989">
          <w:rPr>
            <w:rStyle w:val="Hiperhivatkozs"/>
          </w:rPr>
          <w:t>itt talál segítséget.</w:t>
        </w:r>
      </w:hyperlink>
      <w:r w:rsidRPr="00202989">
        <w:rPr>
          <w:rStyle w:val="Hiperhivatkozs"/>
        </w:rPr>
        <w:t xml:space="preserve"> </w:t>
      </w:r>
      <w:r w:rsidRPr="00202989">
        <w:t>A beadni kívánt képanyag kiváló minősége elvárt.</w:t>
      </w:r>
    </w:p>
    <w:p w14:paraId="783F685B" w14:textId="77777777" w:rsidR="00F25832" w:rsidRPr="00202989" w:rsidRDefault="00F25832" w:rsidP="008D2D18">
      <w:pPr>
        <w:pStyle w:val="Listaszerbekezds"/>
        <w:numPr>
          <w:ilvl w:val="0"/>
          <w:numId w:val="7"/>
        </w:numPr>
        <w:ind w:left="1134"/>
      </w:pPr>
      <w:r w:rsidRPr="00202989">
        <w:t>Rövid kísérő leírás beadása lehetséges</w:t>
      </w:r>
      <w:r w:rsidR="00CA32F4" w:rsidRPr="00202989">
        <w:t xml:space="preserve"> (opcionális)</w:t>
      </w:r>
      <w:r w:rsidRPr="00202989">
        <w:t>, amely a stratégia/kampány összefüggéseit, egyes ré</w:t>
      </w:r>
      <w:r w:rsidR="00456519" w:rsidRPr="00202989">
        <w:t>szleteit magyarázza el maximum 1</w:t>
      </w:r>
      <w:r w:rsidRPr="00202989">
        <w:t xml:space="preserve"> db A4-es oldal terjedelemben. Az esetleges mellékleteket külön kérjük csatolni</w:t>
      </w:r>
      <w:r w:rsidR="00CA32F4" w:rsidRPr="00202989">
        <w:t xml:space="preserve"> a honlapon</w:t>
      </w:r>
      <w:r w:rsidRPr="00202989">
        <w:t xml:space="preserve"> (pdf, doc vagy docx fájlként, maximális fájlméret: 10 MB).</w:t>
      </w:r>
    </w:p>
    <w:p w14:paraId="3393638B" w14:textId="77777777" w:rsidR="00702CD2" w:rsidRPr="00202989" w:rsidRDefault="00F25832" w:rsidP="00F8160F">
      <w:pPr>
        <w:pStyle w:val="Listaszerbekezds"/>
        <w:numPr>
          <w:ilvl w:val="0"/>
          <w:numId w:val="7"/>
        </w:numPr>
        <w:ind w:left="1134"/>
      </w:pPr>
      <w:r w:rsidRPr="00202989">
        <w:t>A beadott prezentációkat az MPRSZ közzéteheti információs felületein, illetve különböző szakmai rendezvényeken.</w:t>
      </w:r>
    </w:p>
    <w:p w14:paraId="385EA855" w14:textId="77777777" w:rsidR="008B7671" w:rsidRPr="00202989" w:rsidRDefault="008B7671" w:rsidP="00D43598">
      <w:pPr>
        <w:pStyle w:val="Cmsor2"/>
      </w:pPr>
      <w:r w:rsidRPr="00202989">
        <w:t>Elbírálás</w:t>
      </w:r>
      <w:r w:rsidR="00F76B3F" w:rsidRPr="00202989">
        <w:t xml:space="preserve"> és a szakmai zsűri</w:t>
      </w:r>
    </w:p>
    <w:p w14:paraId="226CA0BE" w14:textId="77777777" w:rsidR="008B7671" w:rsidRPr="00202989" w:rsidRDefault="008B7671" w:rsidP="0091493C">
      <w:pPr>
        <w:pStyle w:val="Cmsor3"/>
      </w:pPr>
      <w:r w:rsidRPr="00202989">
        <w:t>A zsűri értékelésének szempontjai</w:t>
      </w:r>
    </w:p>
    <w:p w14:paraId="3C5F6706" w14:textId="77777777" w:rsidR="00831C1D" w:rsidRPr="00202989" w:rsidRDefault="001979CB" w:rsidP="00831C1D">
      <w:r w:rsidRPr="00202989">
        <w:t xml:space="preserve">Minden kategóriában arany, ezüst és bronz minősítés ítélhető oda. A </w:t>
      </w:r>
      <w:r w:rsidR="00831C1D" w:rsidRPr="00202989">
        <w:t xml:space="preserve">kategóriákon felüli </w:t>
      </w:r>
      <w:r w:rsidRPr="00202989">
        <w:t>fődíjat az a pályázat nyeri, mely az értékelés során a legmagasabb pontszámot kapta és a zsűri fődíjra méltónak tartja. A beérkezett pályázatokat függetl</w:t>
      </w:r>
      <w:r w:rsidR="00CA32F4" w:rsidRPr="00202989">
        <w:t>en szakmai zsűri bírálja el 2020 tavaszán</w:t>
      </w:r>
      <w:r w:rsidR="00831C1D" w:rsidRPr="00202989">
        <w:t>.</w:t>
      </w:r>
      <w:r w:rsidRPr="00202989">
        <w:t xml:space="preserve"> </w:t>
      </w:r>
      <w:r w:rsidR="009C7B70" w:rsidRPr="00202989">
        <w:t xml:space="preserve">A szakmai zsűri tagjai a </w:t>
      </w:r>
      <w:r w:rsidR="00D849AB" w:rsidRPr="00202989">
        <w:t>tíz</w:t>
      </w:r>
      <w:r w:rsidR="009C7B70" w:rsidRPr="00202989">
        <w:t xml:space="preserve"> meghatározott bírálat</w:t>
      </w:r>
      <w:r w:rsidR="00831C1D" w:rsidRPr="00202989">
        <w:t>i szempont alapján maximálisan 10</w:t>
      </w:r>
      <w:r w:rsidR="009C7B70" w:rsidRPr="00202989">
        <w:t xml:space="preserve">0 pontot adhatnak egy-egy pályázatra. Minden bírálati szempontra maximálisan 10 pontot adhatnak. </w:t>
      </w:r>
      <w:r w:rsidR="003A518D" w:rsidRPr="00202989">
        <w:t xml:space="preserve">A bírálati szempontok a III. pontban megadott sorvezető feltételrendszerre épülnek. </w:t>
      </w:r>
      <w:r w:rsidR="009C7B70" w:rsidRPr="00202989">
        <w:t>A független zsűri tagjai a bírálatot egyenként, önállóan végzik, de lehetőséget kapnak személyes egyeztetésre is.  Azok a pályázók kerülnek shortlistre, akikn</w:t>
      </w:r>
      <w:r w:rsidR="00831C1D" w:rsidRPr="00202989">
        <w:t xml:space="preserve">ek a pályázatát a zsűri erre méltónak tartja és elérték legalább </w:t>
      </w:r>
      <w:r w:rsidR="00D849AB" w:rsidRPr="00202989">
        <w:t>az átlag 65</w:t>
      </w:r>
      <w:r w:rsidR="009C7B70" w:rsidRPr="00202989">
        <w:t xml:space="preserve"> pontot.</w:t>
      </w:r>
      <w:r w:rsidRPr="00202989">
        <w:t xml:space="preserve"> </w:t>
      </w:r>
      <w:r w:rsidR="009C7B70" w:rsidRPr="00202989">
        <w:t>A zsűri tagjai elfogultságot jelentenek be minden olyan pályázat esetében, amelynek kapcsán bármilyen szempontból érintettek. Az általuk képviselt vállalatok</w:t>
      </w:r>
      <w:r w:rsidR="00ED2960" w:rsidRPr="00202989">
        <w:t xml:space="preserve"> és állami intézmények</w:t>
      </w:r>
      <w:r w:rsidR="009C7B70" w:rsidRPr="00202989">
        <w:t xml:space="preserve"> pályázatára nem szavazhatnak.</w:t>
      </w:r>
      <w:r w:rsidR="003A518D" w:rsidRPr="00202989">
        <w:t xml:space="preserve"> </w:t>
      </w:r>
    </w:p>
    <w:p w14:paraId="33002E64" w14:textId="77777777" w:rsidR="008B7671" w:rsidRPr="00202989" w:rsidRDefault="008B7671" w:rsidP="00831C1D">
      <w:r w:rsidRPr="00202989">
        <w:t>A pályázatok elbírálásának szempontrendszere</w:t>
      </w:r>
      <w:r w:rsidR="00831C1D" w:rsidRPr="00202989">
        <w:t>:</w:t>
      </w:r>
    </w:p>
    <w:p w14:paraId="29008AAC" w14:textId="77777777" w:rsidR="008B7671" w:rsidRPr="00202989" w:rsidRDefault="00245C08" w:rsidP="008D2D18">
      <w:pPr>
        <w:pStyle w:val="Listaszerbekezds"/>
        <w:numPr>
          <w:ilvl w:val="0"/>
          <w:numId w:val="4"/>
        </w:numPr>
        <w:ind w:left="1134"/>
      </w:pPr>
      <w:r w:rsidRPr="00202989">
        <w:t>Az alaphelyzet, Employer Branding</w:t>
      </w:r>
      <w:r w:rsidR="008B7671" w:rsidRPr="00202989">
        <w:t xml:space="preserve"> stratég</w:t>
      </w:r>
      <w:r w:rsidR="00F0477C" w:rsidRPr="00202989">
        <w:t>i</w:t>
      </w:r>
      <w:r w:rsidR="008B7671" w:rsidRPr="00202989">
        <w:t>ai</w:t>
      </w:r>
      <w:r w:rsidR="00D849AB" w:rsidRPr="00202989">
        <w:t>/kampány</w:t>
      </w:r>
      <w:r w:rsidR="008B7671" w:rsidRPr="00202989">
        <w:t xml:space="preserve"> célok és a HR</w:t>
      </w:r>
      <w:r w:rsidR="00F0477C" w:rsidRPr="00202989">
        <w:t>-</w:t>
      </w:r>
      <w:r w:rsidR="008B7671" w:rsidRPr="00202989">
        <w:t>kommunikációs kihívások meghatározása</w:t>
      </w:r>
    </w:p>
    <w:p w14:paraId="14D4A1E2" w14:textId="77777777" w:rsidR="008B7671" w:rsidRPr="00202989" w:rsidRDefault="008B7671" w:rsidP="008D2D18">
      <w:pPr>
        <w:pStyle w:val="Listaszerbekezds"/>
        <w:numPr>
          <w:ilvl w:val="0"/>
          <w:numId w:val="4"/>
        </w:numPr>
        <w:ind w:left="1134"/>
      </w:pPr>
      <w:r w:rsidRPr="00202989">
        <w:lastRenderedPageBreak/>
        <w:t>Az alkalmazott Employer Brand</w:t>
      </w:r>
      <w:r w:rsidR="00D849AB" w:rsidRPr="00202989">
        <w:t>ing stratégia/</w:t>
      </w:r>
      <w:r w:rsidR="00D77568" w:rsidRPr="00202989">
        <w:t>kampány</w:t>
      </w:r>
      <w:r w:rsidRPr="00202989">
        <w:t xml:space="preserve"> kidolgozottsága és átgondoltsága</w:t>
      </w:r>
    </w:p>
    <w:p w14:paraId="3C5313D3" w14:textId="77777777" w:rsidR="008B7671" w:rsidRPr="00202989" w:rsidRDefault="008B7671" w:rsidP="008D2D18">
      <w:pPr>
        <w:pStyle w:val="Listaszerbekezds"/>
        <w:numPr>
          <w:ilvl w:val="0"/>
          <w:numId w:val="4"/>
        </w:numPr>
        <w:ind w:left="1134"/>
      </w:pPr>
      <w:r w:rsidRPr="00202989">
        <w:t>HR</w:t>
      </w:r>
      <w:r w:rsidR="00F0477C" w:rsidRPr="00202989">
        <w:t>-</w:t>
      </w:r>
      <w:r w:rsidRPr="00202989">
        <w:t xml:space="preserve"> és marketingkommunikációs eszköztár kiválasztása, használatának egyensúlya</w:t>
      </w:r>
    </w:p>
    <w:p w14:paraId="5A2C4C62" w14:textId="77777777" w:rsidR="008B7671" w:rsidRPr="00202989" w:rsidRDefault="008B7671" w:rsidP="008D2D18">
      <w:pPr>
        <w:pStyle w:val="Listaszerbekezds"/>
        <w:numPr>
          <w:ilvl w:val="0"/>
          <w:numId w:val="4"/>
        </w:numPr>
        <w:ind w:left="1134"/>
      </w:pPr>
      <w:r w:rsidRPr="00202989">
        <w:t xml:space="preserve">A HR és </w:t>
      </w:r>
      <w:r w:rsidR="00F0477C" w:rsidRPr="00202989">
        <w:t xml:space="preserve">a </w:t>
      </w:r>
      <w:r w:rsidRPr="00202989">
        <w:t>vállalati kommunikáció együttműködésének bizonyítékai</w:t>
      </w:r>
    </w:p>
    <w:p w14:paraId="707B376C" w14:textId="77777777" w:rsidR="008B7671" w:rsidRPr="00202989" w:rsidRDefault="008B7671" w:rsidP="008D2D18">
      <w:pPr>
        <w:pStyle w:val="Listaszerbekezds"/>
        <w:numPr>
          <w:ilvl w:val="0"/>
          <w:numId w:val="4"/>
        </w:numPr>
        <w:ind w:left="1134"/>
      </w:pPr>
      <w:r w:rsidRPr="00202989">
        <w:t>A munkáltatói üzenetek értelmezhetősége, egyedisége és hitelessége</w:t>
      </w:r>
    </w:p>
    <w:p w14:paraId="420A12AF" w14:textId="77777777" w:rsidR="00D849AB" w:rsidRPr="00202989" w:rsidRDefault="00D849AB" w:rsidP="00D849AB">
      <w:pPr>
        <w:pStyle w:val="Listaszerbekezds"/>
        <w:numPr>
          <w:ilvl w:val="0"/>
          <w:numId w:val="4"/>
        </w:numPr>
        <w:ind w:left="1134" w:hanging="425"/>
      </w:pPr>
      <w:r w:rsidRPr="00202989">
        <w:t xml:space="preserve">A belső </w:t>
      </w:r>
      <w:r w:rsidR="008B7671" w:rsidRPr="00202989">
        <w:t>kommunikációs eszközök és csatornák minősége, aránya, a folyamat megvalósítása, a kivitelezés minősége</w:t>
      </w:r>
    </w:p>
    <w:p w14:paraId="177BA582" w14:textId="77777777" w:rsidR="00D849AB" w:rsidRPr="00202989" w:rsidRDefault="00D849AB" w:rsidP="00D849AB">
      <w:pPr>
        <w:pStyle w:val="Listaszerbekezds"/>
        <w:numPr>
          <w:ilvl w:val="0"/>
          <w:numId w:val="4"/>
        </w:numPr>
        <w:ind w:left="1134" w:hanging="425"/>
      </w:pPr>
      <w:r w:rsidRPr="00202989">
        <w:t>A külső kommunikációs eszközök és csatornák minősége, aránya, a folyamat megvalósítása, a kivitelezés minősége</w:t>
      </w:r>
    </w:p>
    <w:p w14:paraId="7D892F36" w14:textId="77777777" w:rsidR="008B7671" w:rsidRPr="00202989" w:rsidRDefault="00D849AB" w:rsidP="008D2D18">
      <w:pPr>
        <w:pStyle w:val="Listaszerbekezds"/>
        <w:numPr>
          <w:ilvl w:val="0"/>
          <w:numId w:val="4"/>
        </w:numPr>
        <w:ind w:left="1134"/>
      </w:pPr>
      <w:r w:rsidRPr="00202989">
        <w:t>I</w:t>
      </w:r>
      <w:r w:rsidR="003A518D" w:rsidRPr="00202989">
        <w:t>roda</w:t>
      </w:r>
      <w:r w:rsidRPr="00202989">
        <w:t xml:space="preserve"> és munkaállomások (termelés), közösségi terek</w:t>
      </w:r>
      <w:r w:rsidR="003A518D" w:rsidRPr="00202989">
        <w:t>, mint munkahely megjelenése</w:t>
      </w:r>
    </w:p>
    <w:p w14:paraId="12E5134C" w14:textId="77777777" w:rsidR="008B7671" w:rsidRPr="00202989" w:rsidRDefault="00F0477C" w:rsidP="008D2D18">
      <w:pPr>
        <w:pStyle w:val="Listaszerbekezds"/>
        <w:numPr>
          <w:ilvl w:val="0"/>
          <w:numId w:val="4"/>
        </w:numPr>
        <w:ind w:left="1134"/>
      </w:pPr>
      <w:r w:rsidRPr="00202989">
        <w:t xml:space="preserve">A belső és </w:t>
      </w:r>
      <w:r w:rsidR="008B7671" w:rsidRPr="00202989">
        <w:t>külső üzenetek és kampányok összehangoltsága, egyedisége</w:t>
      </w:r>
    </w:p>
    <w:p w14:paraId="7921F4A4" w14:textId="77777777" w:rsidR="00D77568" w:rsidRPr="00202989" w:rsidRDefault="008B7671" w:rsidP="0091493C">
      <w:pPr>
        <w:pStyle w:val="Listaszerbekezds"/>
        <w:numPr>
          <w:ilvl w:val="0"/>
          <w:numId w:val="4"/>
        </w:numPr>
        <w:ind w:left="1134"/>
      </w:pPr>
      <w:r w:rsidRPr="00202989">
        <w:t>Az Employer Branding folyamat mérése és eredményessége</w:t>
      </w:r>
      <w:r w:rsidR="00F0477C" w:rsidRPr="00202989">
        <w:t>, a mérési/értékelési me</w:t>
      </w:r>
      <w:r w:rsidR="00D77568" w:rsidRPr="00202989">
        <w:t>todika</w:t>
      </w:r>
    </w:p>
    <w:p w14:paraId="26B333F6" w14:textId="77777777" w:rsidR="008B7671" w:rsidRPr="00202989" w:rsidRDefault="008B7671" w:rsidP="00D43598">
      <w:pPr>
        <w:pStyle w:val="Cmsor2"/>
      </w:pPr>
      <w:r w:rsidRPr="00202989">
        <w:t>Eredményhirdetés</w:t>
      </w:r>
    </w:p>
    <w:p w14:paraId="43DD2BEC" w14:textId="77777777" w:rsidR="00245C08" w:rsidRPr="00202989" w:rsidRDefault="008B7671" w:rsidP="0091493C">
      <w:r w:rsidRPr="00202989">
        <w:t xml:space="preserve">A pályázat eredményhirdetésére </w:t>
      </w:r>
      <w:r w:rsidR="00CA32F4" w:rsidRPr="00202989">
        <w:t>2020</w:t>
      </w:r>
      <w:r w:rsidR="00650F59" w:rsidRPr="00202989">
        <w:t xml:space="preserve"> tavaszán </w:t>
      </w:r>
      <w:r w:rsidR="00CA32F4" w:rsidRPr="00202989">
        <w:t xml:space="preserve">kerül sor egy ünnepélyes díjátadó gála keretében. </w:t>
      </w:r>
    </w:p>
    <w:p w14:paraId="16EAE87C" w14:textId="77777777" w:rsidR="008B7671" w:rsidRPr="00202989" w:rsidRDefault="008B7671" w:rsidP="00D43598">
      <w:pPr>
        <w:pStyle w:val="Cmsor2"/>
      </w:pPr>
      <w:r w:rsidRPr="00202989">
        <w:t>Kapcsolat</w:t>
      </w:r>
    </w:p>
    <w:p w14:paraId="4CE5982A" w14:textId="77777777" w:rsidR="008B7671" w:rsidRPr="00202989" w:rsidRDefault="008B7671" w:rsidP="00A64B27">
      <w:r w:rsidRPr="00202989">
        <w:t>Esetlegesen felmerülő kérdéseikkel kapcsolatban Kádár Balázs</w:t>
      </w:r>
      <w:r w:rsidR="00F0477C" w:rsidRPr="00202989">
        <w:t>, az MPRSZ Employer Branding T</w:t>
      </w:r>
      <w:r w:rsidRPr="00202989">
        <w:t xml:space="preserve">agozatának vezetője áll rendelkezésre. </w:t>
      </w:r>
    </w:p>
    <w:p w14:paraId="1F0B692A" w14:textId="77777777" w:rsidR="008B7671" w:rsidRPr="00202989" w:rsidRDefault="008B7671" w:rsidP="008D2D18">
      <w:pPr>
        <w:pStyle w:val="Listaszerbekezds"/>
        <w:numPr>
          <w:ilvl w:val="0"/>
          <w:numId w:val="10"/>
        </w:numPr>
      </w:pPr>
      <w:r w:rsidRPr="00202989">
        <w:t>Mobil: +36 30 282 1336</w:t>
      </w:r>
    </w:p>
    <w:p w14:paraId="13CE24EF" w14:textId="77777777" w:rsidR="00A64B27" w:rsidRPr="00202989" w:rsidRDefault="00F0477C" w:rsidP="008D2D18">
      <w:pPr>
        <w:pStyle w:val="Listaszerbekezds"/>
        <w:numPr>
          <w:ilvl w:val="0"/>
          <w:numId w:val="10"/>
        </w:numPr>
      </w:pPr>
      <w:r w:rsidRPr="00202989">
        <w:t>E-m</w:t>
      </w:r>
      <w:r w:rsidR="008B7671" w:rsidRPr="00202989">
        <w:t xml:space="preserve">ail: </w:t>
      </w:r>
      <w:hyperlink r:id="rId17" w:history="1">
        <w:r w:rsidRPr="00202989">
          <w:rPr>
            <w:rStyle w:val="Hiperhivatkozs"/>
          </w:rPr>
          <w:t>info@employerbrandingaward.hu</w:t>
        </w:r>
      </w:hyperlink>
    </w:p>
    <w:p w14:paraId="666BB2E6" w14:textId="77777777" w:rsidR="00D43598" w:rsidRPr="00202989" w:rsidRDefault="00A64B27" w:rsidP="0091493C">
      <w:pPr>
        <w:pStyle w:val="Listaszerbekezds"/>
        <w:numPr>
          <w:ilvl w:val="0"/>
          <w:numId w:val="10"/>
        </w:numPr>
      </w:pPr>
      <w:r w:rsidRPr="00202989">
        <w:t>Honlap</w:t>
      </w:r>
      <w:r w:rsidR="00650F59" w:rsidRPr="00202989">
        <w:t xml:space="preserve">: </w:t>
      </w:r>
      <w:hyperlink r:id="rId18" w:history="1">
        <w:r w:rsidRPr="00202989">
          <w:rPr>
            <w:rStyle w:val="Hiperhivatkozs"/>
          </w:rPr>
          <w:t>http://employerbrandingaward.hu</w:t>
        </w:r>
      </w:hyperlink>
    </w:p>
    <w:p w14:paraId="4CBB05BC" w14:textId="77777777" w:rsidR="00650F59" w:rsidRPr="004531F5" w:rsidRDefault="005D1F72" w:rsidP="00F76B3F">
      <w:pPr>
        <w:pStyle w:val="Cmsor2"/>
        <w:numPr>
          <w:ilvl w:val="0"/>
          <w:numId w:val="0"/>
        </w:numPr>
      </w:pPr>
      <w:r w:rsidRPr="00202989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3DD7D184" wp14:editId="1B8D9517">
            <wp:simplePos x="0" y="0"/>
            <wp:positionH relativeFrom="column">
              <wp:posOffset>3729990</wp:posOffset>
            </wp:positionH>
            <wp:positionV relativeFrom="paragraph">
              <wp:posOffset>1379220</wp:posOffset>
            </wp:positionV>
            <wp:extent cx="647700" cy="192405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989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219D488F" wp14:editId="29F54814">
            <wp:simplePos x="0" y="0"/>
            <wp:positionH relativeFrom="column">
              <wp:posOffset>3234055</wp:posOffset>
            </wp:positionH>
            <wp:positionV relativeFrom="paragraph">
              <wp:posOffset>1334770</wp:posOffset>
            </wp:positionV>
            <wp:extent cx="300355" cy="323850"/>
            <wp:effectExtent l="0" t="0" r="444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598" w:rsidRPr="00202989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41DAEE99" wp14:editId="07003A6D">
            <wp:simplePos x="0" y="0"/>
            <wp:positionH relativeFrom="margin">
              <wp:align>right</wp:align>
            </wp:positionH>
            <wp:positionV relativeFrom="paragraph">
              <wp:posOffset>548640</wp:posOffset>
            </wp:positionV>
            <wp:extent cx="6031230" cy="868045"/>
            <wp:effectExtent l="0" t="0" r="7620" b="8255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évtelen-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77C" w:rsidRPr="00202989">
        <w:t>TÁMOGATÓK</w:t>
      </w:r>
      <w:bookmarkStart w:id="2" w:name="_GoBack"/>
      <w:bookmarkEnd w:id="2"/>
      <w:r w:rsidR="00E61F77">
        <w:t xml:space="preserve"> </w:t>
      </w:r>
      <w:r w:rsidR="003A518D">
        <w:t xml:space="preserve"> </w:t>
      </w:r>
    </w:p>
    <w:sectPr w:rsidR="00650F59" w:rsidRPr="004531F5" w:rsidSect="00F0477C">
      <w:headerReference w:type="default" r:id="rId22"/>
      <w:footerReference w:type="default" r:id="rId23"/>
      <w:pgSz w:w="11906" w:h="16838"/>
      <w:pgMar w:top="2097" w:right="707" w:bottom="1843" w:left="1701" w:header="1644" w:footer="45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hp" w:date="2020-01-10T11:16:00Z" w:initials="h">
    <w:p w14:paraId="022417E4" w14:textId="77777777" w:rsidR="007E055E" w:rsidRDefault="007E055E">
      <w:pPr>
        <w:pStyle w:val="Jegyzetszveg"/>
      </w:pPr>
      <w:r>
        <w:rPr>
          <w:rStyle w:val="Jegyzethivatkozs"/>
        </w:rPr>
        <w:annotationRef/>
      </w:r>
      <w:r>
        <w:t>A technikai feltételekben viszont nem csak ppt szerepel, így innen kivenném.</w:t>
      </w:r>
    </w:p>
  </w:comment>
  <w:comment w:id="1" w:author="Kádár Balázs" w:date="2020-01-12T10:10:00Z" w:initials="K.B.">
    <w:p w14:paraId="38998367" w14:textId="26E5BE84" w:rsidR="00973FA5" w:rsidRDefault="00973FA5">
      <w:pPr>
        <w:pStyle w:val="Jegyzetszveg"/>
      </w:pPr>
      <w:r>
        <w:rPr>
          <w:rStyle w:val="Jegyzethivatkozs"/>
        </w:rPr>
        <w:annotationRef/>
      </w:r>
      <w:r>
        <w:t xml:space="preserve">A lényeg, hogy PPT/Prezi beadása és egy rövid videó kötelező. </w:t>
      </w:r>
    </w:p>
    <w:p w14:paraId="27AB01F6" w14:textId="7EA5C593" w:rsidR="00973FA5" w:rsidRDefault="00973FA5">
      <w:pPr>
        <w:pStyle w:val="Jegyzetszveg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22417E4" w15:done="0"/>
  <w15:commentEx w15:paraId="27AB01F6" w15:paraIdParent="022417E4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4D78A" w14:textId="77777777" w:rsidR="00C23B2A" w:rsidRDefault="00C23B2A" w:rsidP="00A64B27">
      <w:r>
        <w:separator/>
      </w:r>
    </w:p>
  </w:endnote>
  <w:endnote w:type="continuationSeparator" w:id="0">
    <w:p w14:paraId="679B016A" w14:textId="77777777" w:rsidR="00C23B2A" w:rsidRDefault="00C23B2A" w:rsidP="00A64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altName w:val="Digory Doodles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6839671"/>
      <w:docPartObj>
        <w:docPartGallery w:val="Page Numbers (Bottom of Page)"/>
        <w:docPartUnique/>
      </w:docPartObj>
    </w:sdtPr>
    <w:sdtEndPr/>
    <w:sdtContent>
      <w:p w14:paraId="7653D45B" w14:textId="77777777" w:rsidR="001979CB" w:rsidRPr="003C4B76" w:rsidRDefault="001979CB" w:rsidP="00A64B27">
        <w:pPr>
          <w:pStyle w:val="llb"/>
        </w:pPr>
        <w:r>
          <w:t>Székhely</w:t>
        </w:r>
        <w:r w:rsidRPr="003C4B76">
          <w:t xml:space="preserve">: </w:t>
        </w:r>
        <w:r w:rsidRPr="00F1610F">
          <w:t>1065 Budapest, Nagymező u. 3.</w:t>
        </w:r>
      </w:p>
      <w:p w14:paraId="0906A6AA" w14:textId="77777777" w:rsidR="001979CB" w:rsidRPr="003C4B76" w:rsidRDefault="001979CB" w:rsidP="00A64B27">
        <w:pPr>
          <w:pStyle w:val="llb"/>
        </w:pPr>
        <w:r w:rsidRPr="003C4B76">
          <w:t xml:space="preserve">Levelezési cím: </w:t>
        </w:r>
        <w:r w:rsidRPr="00F1610F">
          <w:t>1111 Budapest, Karinthy Frigyes út 14. fsz./4.</w:t>
        </w:r>
      </w:p>
    </w:sdtContent>
  </w:sdt>
  <w:p w14:paraId="5F34881F" w14:textId="77777777" w:rsidR="001979CB" w:rsidRPr="00A71E2E" w:rsidRDefault="00C23B2A" w:rsidP="00A64B27">
    <w:pPr>
      <w:pStyle w:val="llb"/>
      <w:rPr>
        <w:rFonts w:cstheme="minorHAnsi"/>
        <w:sz w:val="20"/>
        <w:szCs w:val="20"/>
      </w:rPr>
    </w:pPr>
    <w:hyperlink r:id="rId1" w:history="1">
      <w:r w:rsidR="001979CB" w:rsidRPr="00A71E2E">
        <w:rPr>
          <w:rStyle w:val="Hiperhivatkozs"/>
          <w:rFonts w:cstheme="minorHAnsi"/>
          <w:color w:val="523C3C"/>
          <w:sz w:val="18"/>
          <w:szCs w:val="18"/>
          <w:u w:val="none"/>
        </w:rPr>
        <w:t>mprsz@mprsz.hu</w:t>
      </w:r>
    </w:hyperlink>
    <w:r w:rsidR="001979CB" w:rsidRPr="00A71E2E">
      <w:rPr>
        <w:rFonts w:cstheme="minorHAnsi"/>
        <w:sz w:val="18"/>
        <w:szCs w:val="18"/>
      </w:rPr>
      <w:t xml:space="preserve">; </w:t>
    </w:r>
    <w:hyperlink r:id="rId2" w:history="1">
      <w:r w:rsidR="001979CB" w:rsidRPr="00A71E2E">
        <w:rPr>
          <w:rStyle w:val="Hiperhivatkozs"/>
          <w:rFonts w:cstheme="minorHAnsi"/>
          <w:color w:val="523C3C"/>
          <w:sz w:val="18"/>
          <w:szCs w:val="18"/>
          <w:u w:val="none"/>
        </w:rPr>
        <w:t>titkarsag@mprsz.hu</w:t>
      </w:r>
    </w:hyperlink>
    <w:r w:rsidR="001979CB" w:rsidRPr="00A71E2E">
      <w:rPr>
        <w:rFonts w:cstheme="minorHAnsi"/>
        <w:sz w:val="18"/>
        <w:szCs w:val="18"/>
      </w:rPr>
      <w:t xml:space="preserve">; </w:t>
    </w:r>
    <w:hyperlink r:id="rId3" w:history="1">
      <w:r w:rsidR="001979CB" w:rsidRPr="00A71E2E">
        <w:rPr>
          <w:rStyle w:val="Hiperhivatkozs"/>
          <w:rFonts w:cstheme="minorHAnsi"/>
          <w:color w:val="523C3C"/>
          <w:sz w:val="18"/>
          <w:szCs w:val="18"/>
          <w:u w:val="none"/>
        </w:rPr>
        <w:t>www.mprsz.hu</w:t>
      </w:r>
    </w:hyperlink>
    <w:r w:rsidR="001979CB" w:rsidRPr="00A71E2E">
      <w:rPr>
        <w:rFonts w:cstheme="minorHAnsi"/>
        <w:sz w:val="18"/>
        <w:szCs w:val="18"/>
      </w:rPr>
      <w:t xml:space="preserve">; </w:t>
    </w:r>
    <w:hyperlink r:id="rId4" w:history="1">
      <w:r w:rsidR="001979CB" w:rsidRPr="00A71E2E">
        <w:rPr>
          <w:rStyle w:val="Hiperhivatkozs"/>
          <w:rFonts w:cstheme="minorHAnsi"/>
          <w:color w:val="523C3C"/>
          <w:sz w:val="18"/>
          <w:szCs w:val="18"/>
          <w:u w:val="none"/>
        </w:rPr>
        <w:t>www.facebook.com/mprsz</w:t>
      </w:r>
    </w:hyperlink>
    <w:r w:rsidR="001979CB" w:rsidRPr="00A71E2E">
      <w:rPr>
        <w:rFonts w:cstheme="minorHAnsi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EDBFC" w14:textId="77777777" w:rsidR="00C23B2A" w:rsidRDefault="00C23B2A" w:rsidP="00A64B27">
      <w:r>
        <w:separator/>
      </w:r>
    </w:p>
  </w:footnote>
  <w:footnote w:type="continuationSeparator" w:id="0">
    <w:p w14:paraId="334F88A0" w14:textId="77777777" w:rsidR="00C23B2A" w:rsidRDefault="00C23B2A" w:rsidP="00A64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DFA8A" w14:textId="77777777" w:rsidR="001979CB" w:rsidRDefault="001979CB" w:rsidP="00A64B27"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4C3466B9" wp14:editId="1155A206">
          <wp:simplePos x="0" y="0"/>
          <wp:positionH relativeFrom="page">
            <wp:posOffset>-95250</wp:posOffset>
          </wp:positionH>
          <wp:positionV relativeFrom="page">
            <wp:align>top</wp:align>
          </wp:positionV>
          <wp:extent cx="7596000" cy="10746000"/>
          <wp:effectExtent l="0" t="0" r="508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D15480" w14:textId="77777777" w:rsidR="001979CB" w:rsidRPr="004A09CD" w:rsidRDefault="001979CB" w:rsidP="00A64B2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C146A"/>
    <w:multiLevelType w:val="hybridMultilevel"/>
    <w:tmpl w:val="53160440"/>
    <w:lvl w:ilvl="0" w:tplc="3E443E0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15631D08"/>
    <w:multiLevelType w:val="hybridMultilevel"/>
    <w:tmpl w:val="DB7CBC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4091"/>
    <w:multiLevelType w:val="hybridMultilevel"/>
    <w:tmpl w:val="7584EA8C"/>
    <w:lvl w:ilvl="0" w:tplc="B27E4068">
      <w:start w:val="1"/>
      <w:numFmt w:val="decimal"/>
      <w:pStyle w:val="Cmsor3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832C3"/>
    <w:multiLevelType w:val="hybridMultilevel"/>
    <w:tmpl w:val="B8F066B4"/>
    <w:lvl w:ilvl="0" w:tplc="86B2C30C">
      <w:start w:val="1"/>
      <w:numFmt w:val="upperRoman"/>
      <w:pStyle w:val="Cmsor2"/>
      <w:lvlText w:val="%1."/>
      <w:lvlJc w:val="left"/>
      <w:pPr>
        <w:ind w:left="180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93B1D2A"/>
    <w:multiLevelType w:val="hybridMultilevel"/>
    <w:tmpl w:val="EF760CE0"/>
    <w:lvl w:ilvl="0" w:tplc="040E0001">
      <w:start w:val="1"/>
      <w:numFmt w:val="bullet"/>
      <w:lvlText w:val=""/>
      <w:lvlJc w:val="left"/>
      <w:pPr>
        <w:ind w:left="185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8" w:hanging="360"/>
      </w:pPr>
      <w:rPr>
        <w:rFonts w:ascii="Wingdings" w:hAnsi="Wingdings" w:hint="default"/>
      </w:rPr>
    </w:lvl>
  </w:abstractNum>
  <w:abstractNum w:abstractNumId="5" w15:restartNumberingAfterBreak="0">
    <w:nsid w:val="53454734"/>
    <w:multiLevelType w:val="hybridMultilevel"/>
    <w:tmpl w:val="A1164D98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63E409C"/>
    <w:multiLevelType w:val="hybridMultilevel"/>
    <w:tmpl w:val="BBB0EE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D4BDE"/>
    <w:multiLevelType w:val="hybridMultilevel"/>
    <w:tmpl w:val="8B220DC0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60E749F5"/>
    <w:multiLevelType w:val="hybridMultilevel"/>
    <w:tmpl w:val="E39C60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266F41"/>
    <w:multiLevelType w:val="hybridMultilevel"/>
    <w:tmpl w:val="DCDA43F2"/>
    <w:lvl w:ilvl="0" w:tplc="040E000F">
      <w:start w:val="1"/>
      <w:numFmt w:val="decimal"/>
      <w:lvlText w:val="%1."/>
      <w:lvlJc w:val="left"/>
      <w:pPr>
        <w:ind w:left="1854" w:hanging="360"/>
      </w:p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6F6B2D7F"/>
    <w:multiLevelType w:val="hybridMultilevel"/>
    <w:tmpl w:val="BA2EEEF4"/>
    <w:lvl w:ilvl="0" w:tplc="670A6F1A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74D72125"/>
    <w:multiLevelType w:val="hybridMultilevel"/>
    <w:tmpl w:val="87F4076C"/>
    <w:lvl w:ilvl="0" w:tplc="6B46DAD4">
      <w:start w:val="1"/>
      <w:numFmt w:val="decimal"/>
      <w:lvlText w:val="%1."/>
      <w:lvlJc w:val="left"/>
      <w:pPr>
        <w:ind w:left="1871" w:hanging="397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7B7C29C2"/>
    <w:multiLevelType w:val="hybridMultilevel"/>
    <w:tmpl w:val="68A622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9"/>
  </w:num>
  <w:num w:numId="5">
    <w:abstractNumId w:val="0"/>
  </w:num>
  <w:num w:numId="6">
    <w:abstractNumId w:val="12"/>
  </w:num>
  <w:num w:numId="7">
    <w:abstractNumId w:val="4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8"/>
  </w:num>
  <w:num w:numId="13">
    <w:abstractNumId w:val="1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p">
    <w15:presenceInfo w15:providerId="None" w15:userId="hp"/>
  </w15:person>
  <w15:person w15:author="Kádár Balázs">
    <w15:presenceInfo w15:providerId="None" w15:userId="Kádár Baláz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linkStyles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E2F"/>
    <w:rsid w:val="0001574F"/>
    <w:rsid w:val="000173C0"/>
    <w:rsid w:val="0003267F"/>
    <w:rsid w:val="000328F8"/>
    <w:rsid w:val="0004027D"/>
    <w:rsid w:val="000434DA"/>
    <w:rsid w:val="00053673"/>
    <w:rsid w:val="0006389D"/>
    <w:rsid w:val="000719D1"/>
    <w:rsid w:val="00076005"/>
    <w:rsid w:val="00084779"/>
    <w:rsid w:val="00087887"/>
    <w:rsid w:val="00096FF3"/>
    <w:rsid w:val="000B05FF"/>
    <w:rsid w:val="000B69AB"/>
    <w:rsid w:val="000D012B"/>
    <w:rsid w:val="000D14F0"/>
    <w:rsid w:val="000E1463"/>
    <w:rsid w:val="000E6C46"/>
    <w:rsid w:val="00100C80"/>
    <w:rsid w:val="001119DA"/>
    <w:rsid w:val="0011596A"/>
    <w:rsid w:val="001167A6"/>
    <w:rsid w:val="00121DCF"/>
    <w:rsid w:val="001339B2"/>
    <w:rsid w:val="00157B3E"/>
    <w:rsid w:val="00164203"/>
    <w:rsid w:val="0017334F"/>
    <w:rsid w:val="00173C68"/>
    <w:rsid w:val="00182743"/>
    <w:rsid w:val="00184E6E"/>
    <w:rsid w:val="0018687F"/>
    <w:rsid w:val="00187493"/>
    <w:rsid w:val="00194702"/>
    <w:rsid w:val="00196556"/>
    <w:rsid w:val="001979CB"/>
    <w:rsid w:val="001A190E"/>
    <w:rsid w:val="001A25FE"/>
    <w:rsid w:val="001A4A11"/>
    <w:rsid w:val="001A7AF8"/>
    <w:rsid w:val="001B581E"/>
    <w:rsid w:val="001B60CC"/>
    <w:rsid w:val="001C4940"/>
    <w:rsid w:val="001C4DD1"/>
    <w:rsid w:val="001D0E84"/>
    <w:rsid w:val="001D312A"/>
    <w:rsid w:val="001D44B7"/>
    <w:rsid w:val="001D6450"/>
    <w:rsid w:val="001F1C19"/>
    <w:rsid w:val="001F41D9"/>
    <w:rsid w:val="001F7999"/>
    <w:rsid w:val="00202989"/>
    <w:rsid w:val="00204115"/>
    <w:rsid w:val="00207872"/>
    <w:rsid w:val="00211363"/>
    <w:rsid w:val="002136B9"/>
    <w:rsid w:val="00224820"/>
    <w:rsid w:val="002329C4"/>
    <w:rsid w:val="0024135A"/>
    <w:rsid w:val="00245C08"/>
    <w:rsid w:val="002536F0"/>
    <w:rsid w:val="00260503"/>
    <w:rsid w:val="00266094"/>
    <w:rsid w:val="00266188"/>
    <w:rsid w:val="00277543"/>
    <w:rsid w:val="00277EDB"/>
    <w:rsid w:val="0028394D"/>
    <w:rsid w:val="0028428C"/>
    <w:rsid w:val="00285921"/>
    <w:rsid w:val="00295F6F"/>
    <w:rsid w:val="00297C6F"/>
    <w:rsid w:val="002C53C1"/>
    <w:rsid w:val="002E22E6"/>
    <w:rsid w:val="002E5D3D"/>
    <w:rsid w:val="002E6FF1"/>
    <w:rsid w:val="002F0C40"/>
    <w:rsid w:val="00304CB7"/>
    <w:rsid w:val="00315B0A"/>
    <w:rsid w:val="00316E48"/>
    <w:rsid w:val="00327F36"/>
    <w:rsid w:val="00333E36"/>
    <w:rsid w:val="00342FFB"/>
    <w:rsid w:val="00343F35"/>
    <w:rsid w:val="00344D4C"/>
    <w:rsid w:val="00346FE4"/>
    <w:rsid w:val="003472C7"/>
    <w:rsid w:val="00347DC6"/>
    <w:rsid w:val="00364459"/>
    <w:rsid w:val="003674CE"/>
    <w:rsid w:val="003758ED"/>
    <w:rsid w:val="003863C3"/>
    <w:rsid w:val="00390359"/>
    <w:rsid w:val="00394E11"/>
    <w:rsid w:val="00395025"/>
    <w:rsid w:val="003A1E7E"/>
    <w:rsid w:val="003A518D"/>
    <w:rsid w:val="003A585E"/>
    <w:rsid w:val="003B283F"/>
    <w:rsid w:val="003B2D21"/>
    <w:rsid w:val="003C03BA"/>
    <w:rsid w:val="003C2652"/>
    <w:rsid w:val="003C33A0"/>
    <w:rsid w:val="003C4193"/>
    <w:rsid w:val="003C4B76"/>
    <w:rsid w:val="003C73E0"/>
    <w:rsid w:val="003D0EA8"/>
    <w:rsid w:val="003D22F9"/>
    <w:rsid w:val="003E6383"/>
    <w:rsid w:val="003F06A0"/>
    <w:rsid w:val="003F6DB3"/>
    <w:rsid w:val="0040574A"/>
    <w:rsid w:val="004136CA"/>
    <w:rsid w:val="00414FE6"/>
    <w:rsid w:val="00427E03"/>
    <w:rsid w:val="00432EF1"/>
    <w:rsid w:val="00434326"/>
    <w:rsid w:val="00440925"/>
    <w:rsid w:val="004460F2"/>
    <w:rsid w:val="00447BB3"/>
    <w:rsid w:val="004531F5"/>
    <w:rsid w:val="0045619F"/>
    <w:rsid w:val="00456519"/>
    <w:rsid w:val="0045669D"/>
    <w:rsid w:val="00461DEB"/>
    <w:rsid w:val="004711FF"/>
    <w:rsid w:val="00475DAF"/>
    <w:rsid w:val="00480E3A"/>
    <w:rsid w:val="004900F1"/>
    <w:rsid w:val="00490351"/>
    <w:rsid w:val="00491373"/>
    <w:rsid w:val="00497227"/>
    <w:rsid w:val="004976C9"/>
    <w:rsid w:val="004A09CD"/>
    <w:rsid w:val="004A3600"/>
    <w:rsid w:val="004C7930"/>
    <w:rsid w:val="004E670B"/>
    <w:rsid w:val="004F2E5A"/>
    <w:rsid w:val="004F4448"/>
    <w:rsid w:val="00500075"/>
    <w:rsid w:val="00501CCA"/>
    <w:rsid w:val="005078CD"/>
    <w:rsid w:val="00550079"/>
    <w:rsid w:val="005552E0"/>
    <w:rsid w:val="00556CF7"/>
    <w:rsid w:val="00556D2D"/>
    <w:rsid w:val="00564FB8"/>
    <w:rsid w:val="00567EDF"/>
    <w:rsid w:val="00574C14"/>
    <w:rsid w:val="00575119"/>
    <w:rsid w:val="00582A18"/>
    <w:rsid w:val="00584807"/>
    <w:rsid w:val="00585F35"/>
    <w:rsid w:val="005969C1"/>
    <w:rsid w:val="005A70FA"/>
    <w:rsid w:val="005B08B1"/>
    <w:rsid w:val="005B4C1E"/>
    <w:rsid w:val="005B6B8C"/>
    <w:rsid w:val="005C3E2F"/>
    <w:rsid w:val="005C4F79"/>
    <w:rsid w:val="005C5029"/>
    <w:rsid w:val="005C7F02"/>
    <w:rsid w:val="005D1F72"/>
    <w:rsid w:val="005D7958"/>
    <w:rsid w:val="005F5F31"/>
    <w:rsid w:val="00600BF0"/>
    <w:rsid w:val="006040E0"/>
    <w:rsid w:val="00604D18"/>
    <w:rsid w:val="006072C6"/>
    <w:rsid w:val="006139EA"/>
    <w:rsid w:val="00620063"/>
    <w:rsid w:val="006241DB"/>
    <w:rsid w:val="00632C0D"/>
    <w:rsid w:val="00636ECF"/>
    <w:rsid w:val="00642560"/>
    <w:rsid w:val="00642F8D"/>
    <w:rsid w:val="0064499D"/>
    <w:rsid w:val="00647071"/>
    <w:rsid w:val="00647493"/>
    <w:rsid w:val="00647C09"/>
    <w:rsid w:val="00650F59"/>
    <w:rsid w:val="006535B0"/>
    <w:rsid w:val="006734EC"/>
    <w:rsid w:val="0067468B"/>
    <w:rsid w:val="006831A5"/>
    <w:rsid w:val="00690802"/>
    <w:rsid w:val="00692247"/>
    <w:rsid w:val="00693A45"/>
    <w:rsid w:val="006949C8"/>
    <w:rsid w:val="006954D6"/>
    <w:rsid w:val="006957FF"/>
    <w:rsid w:val="00697FB9"/>
    <w:rsid w:val="006A434A"/>
    <w:rsid w:val="006B7F9A"/>
    <w:rsid w:val="006C0823"/>
    <w:rsid w:val="006C1685"/>
    <w:rsid w:val="006C7174"/>
    <w:rsid w:val="006C790A"/>
    <w:rsid w:val="006D04AD"/>
    <w:rsid w:val="006E5578"/>
    <w:rsid w:val="006E58B2"/>
    <w:rsid w:val="006F5611"/>
    <w:rsid w:val="007013FE"/>
    <w:rsid w:val="00702CD2"/>
    <w:rsid w:val="00713DB5"/>
    <w:rsid w:val="00717F26"/>
    <w:rsid w:val="00727DCB"/>
    <w:rsid w:val="00734F8B"/>
    <w:rsid w:val="00735AC2"/>
    <w:rsid w:val="00737651"/>
    <w:rsid w:val="007405FD"/>
    <w:rsid w:val="0074744F"/>
    <w:rsid w:val="007558D2"/>
    <w:rsid w:val="00767F85"/>
    <w:rsid w:val="00770A38"/>
    <w:rsid w:val="00782087"/>
    <w:rsid w:val="00787C60"/>
    <w:rsid w:val="007A1562"/>
    <w:rsid w:val="007A1742"/>
    <w:rsid w:val="007A2A11"/>
    <w:rsid w:val="007A3BD4"/>
    <w:rsid w:val="007A6E2B"/>
    <w:rsid w:val="007B0109"/>
    <w:rsid w:val="007C6A73"/>
    <w:rsid w:val="007E055E"/>
    <w:rsid w:val="007E4927"/>
    <w:rsid w:val="007E5E25"/>
    <w:rsid w:val="007E74D5"/>
    <w:rsid w:val="007E7BA1"/>
    <w:rsid w:val="007F19F4"/>
    <w:rsid w:val="007F3F59"/>
    <w:rsid w:val="007F71C1"/>
    <w:rsid w:val="00802F8B"/>
    <w:rsid w:val="00810AB8"/>
    <w:rsid w:val="0081542F"/>
    <w:rsid w:val="00831C1D"/>
    <w:rsid w:val="00833D21"/>
    <w:rsid w:val="008354B9"/>
    <w:rsid w:val="00842304"/>
    <w:rsid w:val="008442C0"/>
    <w:rsid w:val="0085074B"/>
    <w:rsid w:val="00853483"/>
    <w:rsid w:val="00854353"/>
    <w:rsid w:val="00856818"/>
    <w:rsid w:val="00865572"/>
    <w:rsid w:val="00890F78"/>
    <w:rsid w:val="00892062"/>
    <w:rsid w:val="00897DE3"/>
    <w:rsid w:val="008A50DB"/>
    <w:rsid w:val="008B586E"/>
    <w:rsid w:val="008B7671"/>
    <w:rsid w:val="008C5ABC"/>
    <w:rsid w:val="008C72FC"/>
    <w:rsid w:val="008D2D18"/>
    <w:rsid w:val="008E139C"/>
    <w:rsid w:val="008E1F34"/>
    <w:rsid w:val="008E57BF"/>
    <w:rsid w:val="008F0ADE"/>
    <w:rsid w:val="008F62A2"/>
    <w:rsid w:val="008F6A47"/>
    <w:rsid w:val="00905107"/>
    <w:rsid w:val="00913496"/>
    <w:rsid w:val="0091493C"/>
    <w:rsid w:val="00914E8B"/>
    <w:rsid w:val="009231AF"/>
    <w:rsid w:val="00934352"/>
    <w:rsid w:val="0093532E"/>
    <w:rsid w:val="00957479"/>
    <w:rsid w:val="0096294F"/>
    <w:rsid w:val="00963797"/>
    <w:rsid w:val="00971AB7"/>
    <w:rsid w:val="00973FA5"/>
    <w:rsid w:val="0097644D"/>
    <w:rsid w:val="00984E66"/>
    <w:rsid w:val="009949CD"/>
    <w:rsid w:val="009A0B36"/>
    <w:rsid w:val="009A65E1"/>
    <w:rsid w:val="009B5EA5"/>
    <w:rsid w:val="009C2652"/>
    <w:rsid w:val="009C7189"/>
    <w:rsid w:val="009C7B70"/>
    <w:rsid w:val="009D0BAE"/>
    <w:rsid w:val="009E27E6"/>
    <w:rsid w:val="00A01F10"/>
    <w:rsid w:val="00A040BE"/>
    <w:rsid w:val="00A124D5"/>
    <w:rsid w:val="00A22E9D"/>
    <w:rsid w:val="00A328E2"/>
    <w:rsid w:val="00A3363E"/>
    <w:rsid w:val="00A36921"/>
    <w:rsid w:val="00A52C96"/>
    <w:rsid w:val="00A64B27"/>
    <w:rsid w:val="00A67085"/>
    <w:rsid w:val="00A71E2E"/>
    <w:rsid w:val="00A75407"/>
    <w:rsid w:val="00A75BDC"/>
    <w:rsid w:val="00A8264D"/>
    <w:rsid w:val="00A83B0B"/>
    <w:rsid w:val="00A85EF8"/>
    <w:rsid w:val="00A937F6"/>
    <w:rsid w:val="00AA6AEA"/>
    <w:rsid w:val="00AB4C4F"/>
    <w:rsid w:val="00AB737E"/>
    <w:rsid w:val="00AC6C2C"/>
    <w:rsid w:val="00AD133C"/>
    <w:rsid w:val="00AD1EC5"/>
    <w:rsid w:val="00AD6E16"/>
    <w:rsid w:val="00AE383C"/>
    <w:rsid w:val="00AF3615"/>
    <w:rsid w:val="00B00A7C"/>
    <w:rsid w:val="00B03DEC"/>
    <w:rsid w:val="00B0691A"/>
    <w:rsid w:val="00B17E68"/>
    <w:rsid w:val="00B37EE5"/>
    <w:rsid w:val="00B53F99"/>
    <w:rsid w:val="00B61CCD"/>
    <w:rsid w:val="00B62A37"/>
    <w:rsid w:val="00B7004C"/>
    <w:rsid w:val="00B70AD8"/>
    <w:rsid w:val="00B84DBF"/>
    <w:rsid w:val="00B86867"/>
    <w:rsid w:val="00B90B39"/>
    <w:rsid w:val="00B9211E"/>
    <w:rsid w:val="00B97E91"/>
    <w:rsid w:val="00BA3796"/>
    <w:rsid w:val="00BB324E"/>
    <w:rsid w:val="00BC1B81"/>
    <w:rsid w:val="00BD0581"/>
    <w:rsid w:val="00BD0D7E"/>
    <w:rsid w:val="00BD0E41"/>
    <w:rsid w:val="00BD3FC2"/>
    <w:rsid w:val="00BE3F99"/>
    <w:rsid w:val="00BF4D31"/>
    <w:rsid w:val="00C03259"/>
    <w:rsid w:val="00C15288"/>
    <w:rsid w:val="00C21FD0"/>
    <w:rsid w:val="00C23B2A"/>
    <w:rsid w:val="00C272C1"/>
    <w:rsid w:val="00C27644"/>
    <w:rsid w:val="00C302BA"/>
    <w:rsid w:val="00C34451"/>
    <w:rsid w:val="00C361DE"/>
    <w:rsid w:val="00C4010A"/>
    <w:rsid w:val="00C42FC7"/>
    <w:rsid w:val="00C44946"/>
    <w:rsid w:val="00C67D29"/>
    <w:rsid w:val="00C71A07"/>
    <w:rsid w:val="00C752F0"/>
    <w:rsid w:val="00C823A4"/>
    <w:rsid w:val="00C91B06"/>
    <w:rsid w:val="00CA0CB2"/>
    <w:rsid w:val="00CA32F4"/>
    <w:rsid w:val="00CA58AC"/>
    <w:rsid w:val="00CA663D"/>
    <w:rsid w:val="00CC25DD"/>
    <w:rsid w:val="00CC5B37"/>
    <w:rsid w:val="00CD0848"/>
    <w:rsid w:val="00CD36CB"/>
    <w:rsid w:val="00CE0747"/>
    <w:rsid w:val="00CE0A9A"/>
    <w:rsid w:val="00CE25C9"/>
    <w:rsid w:val="00CE75B4"/>
    <w:rsid w:val="00CF1F35"/>
    <w:rsid w:val="00D1015F"/>
    <w:rsid w:val="00D10AA0"/>
    <w:rsid w:val="00D23ECB"/>
    <w:rsid w:val="00D25662"/>
    <w:rsid w:val="00D30E7F"/>
    <w:rsid w:val="00D43598"/>
    <w:rsid w:val="00D44456"/>
    <w:rsid w:val="00D61D0C"/>
    <w:rsid w:val="00D62830"/>
    <w:rsid w:val="00D6438D"/>
    <w:rsid w:val="00D77568"/>
    <w:rsid w:val="00D8358F"/>
    <w:rsid w:val="00D849AB"/>
    <w:rsid w:val="00D923C0"/>
    <w:rsid w:val="00DA23E9"/>
    <w:rsid w:val="00DA6B29"/>
    <w:rsid w:val="00DB3932"/>
    <w:rsid w:val="00DB58B4"/>
    <w:rsid w:val="00DC0520"/>
    <w:rsid w:val="00DC25FF"/>
    <w:rsid w:val="00DC2E67"/>
    <w:rsid w:val="00DC69AE"/>
    <w:rsid w:val="00DD1AA9"/>
    <w:rsid w:val="00DD6DF5"/>
    <w:rsid w:val="00DD75EE"/>
    <w:rsid w:val="00DE70A4"/>
    <w:rsid w:val="00DF226F"/>
    <w:rsid w:val="00DF48E3"/>
    <w:rsid w:val="00E1042B"/>
    <w:rsid w:val="00E152A6"/>
    <w:rsid w:val="00E3648A"/>
    <w:rsid w:val="00E41BA3"/>
    <w:rsid w:val="00E47003"/>
    <w:rsid w:val="00E6104E"/>
    <w:rsid w:val="00E61F77"/>
    <w:rsid w:val="00E6252A"/>
    <w:rsid w:val="00E63A01"/>
    <w:rsid w:val="00E64553"/>
    <w:rsid w:val="00E828BD"/>
    <w:rsid w:val="00E85BE5"/>
    <w:rsid w:val="00E90D73"/>
    <w:rsid w:val="00E910D5"/>
    <w:rsid w:val="00E91152"/>
    <w:rsid w:val="00E93DBB"/>
    <w:rsid w:val="00E969A8"/>
    <w:rsid w:val="00EA204B"/>
    <w:rsid w:val="00EA3CEB"/>
    <w:rsid w:val="00EA63B1"/>
    <w:rsid w:val="00EB1518"/>
    <w:rsid w:val="00EB3AA4"/>
    <w:rsid w:val="00ED2960"/>
    <w:rsid w:val="00EE2DEA"/>
    <w:rsid w:val="00EE5841"/>
    <w:rsid w:val="00EF21B4"/>
    <w:rsid w:val="00F0477C"/>
    <w:rsid w:val="00F1610F"/>
    <w:rsid w:val="00F17921"/>
    <w:rsid w:val="00F2509A"/>
    <w:rsid w:val="00F25832"/>
    <w:rsid w:val="00F320DA"/>
    <w:rsid w:val="00F412E0"/>
    <w:rsid w:val="00F42564"/>
    <w:rsid w:val="00F51A23"/>
    <w:rsid w:val="00F57B77"/>
    <w:rsid w:val="00F60CE6"/>
    <w:rsid w:val="00F622A9"/>
    <w:rsid w:val="00F64156"/>
    <w:rsid w:val="00F6768D"/>
    <w:rsid w:val="00F76B3F"/>
    <w:rsid w:val="00F8160F"/>
    <w:rsid w:val="00F9022D"/>
    <w:rsid w:val="00F94EDB"/>
    <w:rsid w:val="00FA127C"/>
    <w:rsid w:val="00FA5A6D"/>
    <w:rsid w:val="00FA65F2"/>
    <w:rsid w:val="00FA7E51"/>
    <w:rsid w:val="00FB3386"/>
    <w:rsid w:val="00FC45E8"/>
    <w:rsid w:val="00FD47AB"/>
    <w:rsid w:val="00FD4FAB"/>
    <w:rsid w:val="00FD504B"/>
    <w:rsid w:val="00FE5665"/>
    <w:rsid w:val="00FE73C6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D3BE0"/>
  <w15:docId w15:val="{1A47057E-5A1C-4274-BE7C-548752EF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43598"/>
    <w:pPr>
      <w:spacing w:before="120" w:after="0" w:line="240" w:lineRule="auto"/>
      <w:ind w:left="567" w:right="142"/>
      <w:jc w:val="both"/>
    </w:pPr>
    <w:rPr>
      <w:rFonts w:eastAsia="Arial Unicode MS" w:cs="Arial Unicode MS"/>
      <w:color w:val="262626" w:themeColor="text1" w:themeTint="D9"/>
      <w:sz w:val="21"/>
    </w:rPr>
  </w:style>
  <w:style w:type="paragraph" w:styleId="Cmsor1">
    <w:name w:val="heading 1"/>
    <w:basedOn w:val="Norml"/>
    <w:next w:val="Norml"/>
    <w:link w:val="Cmsor1Char"/>
    <w:uiPriority w:val="9"/>
    <w:qFormat/>
    <w:rsid w:val="002248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D43598"/>
    <w:pPr>
      <w:keepNext/>
      <w:keepLines/>
      <w:numPr>
        <w:numId w:val="8"/>
      </w:numPr>
      <w:spacing w:before="240" w:after="120"/>
      <w:ind w:left="567" w:hanging="567"/>
      <w:outlineLvl w:val="1"/>
    </w:pPr>
    <w:rPr>
      <w:rFonts w:cstheme="majorBidi"/>
      <w:caps/>
      <w:color w:val="050E2B"/>
      <w:sz w:val="26"/>
      <w:szCs w:val="26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91493C"/>
    <w:pPr>
      <w:keepNext/>
      <w:keepLines/>
      <w:numPr>
        <w:numId w:val="9"/>
      </w:numPr>
      <w:spacing w:before="240" w:after="240"/>
      <w:ind w:left="714" w:hanging="357"/>
      <w:outlineLvl w:val="2"/>
    </w:pPr>
    <w:rPr>
      <w:rFonts w:ascii="Calibri" w:eastAsiaTheme="majorEastAsia" w:hAnsi="Calibri" w:cstheme="majorBidi"/>
      <w:color w:val="050E2B"/>
      <w:sz w:val="24"/>
      <w:szCs w:val="24"/>
    </w:rPr>
  </w:style>
  <w:style w:type="paragraph" w:styleId="Cmsor4">
    <w:name w:val="heading 4"/>
    <w:basedOn w:val="Norml"/>
    <w:next w:val="Norml"/>
    <w:link w:val="Cmsor4Char"/>
    <w:autoRedefine/>
    <w:uiPriority w:val="9"/>
    <w:unhideWhenUsed/>
    <w:qFormat/>
    <w:rsid w:val="00CE25C9"/>
    <w:pPr>
      <w:keepNext/>
      <w:keepLines/>
      <w:spacing w:before="40"/>
      <w:outlineLvl w:val="3"/>
    </w:pPr>
    <w:rPr>
      <w:rFonts w:cstheme="minorHAnsi"/>
      <w:iCs/>
      <w:color w:val="050E2B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C3E2F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3D22F9"/>
  </w:style>
  <w:style w:type="paragraph" w:styleId="lfej">
    <w:name w:val="header"/>
    <w:basedOn w:val="Norml"/>
    <w:link w:val="lfejChar"/>
    <w:uiPriority w:val="99"/>
    <w:unhideWhenUsed/>
    <w:rsid w:val="0028428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8428C"/>
  </w:style>
  <w:style w:type="paragraph" w:styleId="llb">
    <w:name w:val="footer"/>
    <w:basedOn w:val="Norml"/>
    <w:link w:val="llbChar"/>
    <w:uiPriority w:val="99"/>
    <w:unhideWhenUsed/>
    <w:rsid w:val="0028428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8428C"/>
  </w:style>
  <w:style w:type="character" w:styleId="Hiperhivatkozs">
    <w:name w:val="Hyperlink"/>
    <w:basedOn w:val="Bekezdsalapbettpusa"/>
    <w:uiPriority w:val="99"/>
    <w:unhideWhenUsed/>
    <w:rsid w:val="00E41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6768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768D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E6104E"/>
    <w:pPr>
      <w:spacing w:before="75" w:after="75"/>
    </w:pPr>
    <w:rPr>
      <w:rFonts w:ascii="Times New Roman" w:eastAsia="Times New Roman" w:hAnsi="Times New Roman" w:cs="Times New Roman"/>
      <w:color w:val="404040"/>
      <w:sz w:val="24"/>
      <w:szCs w:val="24"/>
      <w:lang w:eastAsia="hu-HU"/>
    </w:rPr>
  </w:style>
  <w:style w:type="character" w:styleId="Kiemels2">
    <w:name w:val="Strong"/>
    <w:basedOn w:val="Bekezdsalapbettpusa"/>
    <w:qFormat/>
    <w:rsid w:val="00E6104E"/>
    <w:rPr>
      <w:b/>
      <w:bCs/>
    </w:rPr>
  </w:style>
  <w:style w:type="paragraph" w:customStyle="1" w:styleId="Default">
    <w:name w:val="Default"/>
    <w:rsid w:val="00F816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D43598"/>
    <w:rPr>
      <w:rFonts w:eastAsia="Arial Unicode MS" w:cstheme="majorBidi"/>
      <w:caps/>
      <w:color w:val="050E2B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91493C"/>
    <w:rPr>
      <w:rFonts w:ascii="Calibri" w:eastAsiaTheme="majorEastAsia" w:hAnsi="Calibri" w:cstheme="majorBidi"/>
      <w:color w:val="050E2B"/>
      <w:sz w:val="24"/>
      <w:szCs w:val="24"/>
    </w:rPr>
  </w:style>
  <w:style w:type="table" w:styleId="Tblzategyszer3">
    <w:name w:val="Plain Table 3"/>
    <w:basedOn w:val="Normltblzat"/>
    <w:uiPriority w:val="43"/>
    <w:rsid w:val="009C7B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Mrltotthiperhivatkozs">
    <w:name w:val="FollowedHyperlink"/>
    <w:basedOn w:val="Bekezdsalapbettpusa"/>
    <w:uiPriority w:val="99"/>
    <w:semiHidden/>
    <w:unhideWhenUsed/>
    <w:rsid w:val="00A64B27"/>
    <w:rPr>
      <w:color w:val="800080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2248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4Char">
    <w:name w:val="Címsor 4 Char"/>
    <w:basedOn w:val="Bekezdsalapbettpusa"/>
    <w:link w:val="Cmsor4"/>
    <w:uiPriority w:val="9"/>
    <w:rsid w:val="00CE25C9"/>
    <w:rPr>
      <w:rFonts w:eastAsia="Arial Unicode MS" w:cstheme="minorHAnsi"/>
      <w:iCs/>
      <w:color w:val="050E2B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7E055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E055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E055E"/>
    <w:rPr>
      <w:rFonts w:eastAsia="Arial Unicode MS" w:cs="Arial Unicode MS"/>
      <w:color w:val="262626" w:themeColor="text1" w:themeTint="D9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E055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E055E"/>
    <w:rPr>
      <w:rFonts w:eastAsia="Arial Unicode MS" w:cs="Arial Unicode MS"/>
      <w:b/>
      <w:bCs/>
      <w:color w:val="262626" w:themeColor="text1" w:themeTint="D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6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ployerbrandingaward.hu" TargetMode="External"/><Relationship Id="rId13" Type="http://schemas.openxmlformats.org/officeDocument/2006/relationships/hyperlink" Target="http://www.employerbrandingaward.hu" TargetMode="External"/><Relationship Id="rId18" Type="http://schemas.openxmlformats.org/officeDocument/2006/relationships/hyperlink" Target="http://employerbrandingaward.h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employerbrandingaward.hu/palyazat-benyujtasa/" TargetMode="External"/><Relationship Id="rId17" Type="http://schemas.openxmlformats.org/officeDocument/2006/relationships/hyperlink" Target="mailto:info@employerbrandingaward.hu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://www.hogyankell.hu/Youtube-ra_vide%C3%B3t_felt%C3%B6lteni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tkarsag@mprsz.h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mployerbrandingaward.hu/wetransferes-fajlkuldes/" TargetMode="External"/><Relationship Id="rId23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yperlink" Target="https://wetransfer.com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prsz.hu" TargetMode="External"/><Relationship Id="rId2" Type="http://schemas.openxmlformats.org/officeDocument/2006/relationships/hyperlink" Target="mailto:titkarsag@mprsz.hu" TargetMode="External"/><Relationship Id="rId1" Type="http://schemas.openxmlformats.org/officeDocument/2006/relationships/hyperlink" Target="mailto:mprsz@mprsz.hu" TargetMode="External"/><Relationship Id="rId4" Type="http://schemas.openxmlformats.org/officeDocument/2006/relationships/hyperlink" Target="http://www.facebook.com/mprs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Custom%20Office%20Templates\MPRSZ_dokumentum_template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CFD66-3075-4484-87F5-E0A3D9F11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MPRSZ_dokumentum_template</Template>
  <TotalTime>2</TotalTime>
  <Pages>5</Pages>
  <Words>1604</Words>
  <Characters>11073</Characters>
  <Application>Microsoft Office Word</Application>
  <DocSecurity>0</DocSecurity>
  <Lines>92</Lines>
  <Paragraphs>25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Notebook</dc:creator>
  <cp:lastModifiedBy>hp</cp:lastModifiedBy>
  <cp:revision>4</cp:revision>
  <cp:lastPrinted>2018-09-19T11:20:00Z</cp:lastPrinted>
  <dcterms:created xsi:type="dcterms:W3CDTF">2020-01-13T08:43:00Z</dcterms:created>
  <dcterms:modified xsi:type="dcterms:W3CDTF">2020-01-13T08:45:00Z</dcterms:modified>
</cp:coreProperties>
</file>